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DE5" w:rsidRDefault="00C90890" w:rsidP="00C85561">
      <w:pPr>
        <w:ind w:left="6804"/>
        <w:rPr>
          <w:sz w:val="22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82345"/>
                <wp:effectExtent l="0" t="0" r="3810" b="698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23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5DE5" w:rsidRDefault="00555DE5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left:0;text-align:left;margin-left:210.05pt;margin-top:-43.25pt;width:61.8pt;height:77.3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" o:allowoverlap="f" fillcolor="white [3201]" stroked="f" strokeweight="1pt">
                <v:textbox style="mso-fit-shape-to-text:t" inset="0,0,0,0">
                  <w:txbxContent>
                    <w:p w:rsidR="00555DE5" w:rsidRDefault="00555DE5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sz w:val="24"/>
          <w:szCs w:val="24"/>
        </w:rPr>
        <w:t xml:space="preserve">Проект подготовлен </w:t>
      </w:r>
      <w:r>
        <w:rPr>
          <w:rFonts w:cs="Times New Roman"/>
          <w:sz w:val="24"/>
          <w:szCs w:val="26"/>
        </w:rPr>
        <w:t xml:space="preserve">управлением физической </w:t>
      </w:r>
      <w:r>
        <w:rPr>
          <w:rFonts w:cs="Times New Roman"/>
          <w:sz w:val="24"/>
          <w:szCs w:val="26"/>
        </w:rPr>
        <w:br/>
        <w:t>культуры и спорта</w:t>
      </w:r>
    </w:p>
    <w:p w:rsidR="00555DE5" w:rsidRDefault="00555DE5" w:rsidP="00C85561">
      <w:pPr>
        <w:jc w:val="center"/>
        <w:rPr>
          <w:sz w:val="10"/>
          <w:szCs w:val="10"/>
        </w:rPr>
      </w:pPr>
    </w:p>
    <w:p w:rsidR="00555DE5" w:rsidRDefault="00555DE5" w:rsidP="00C85561">
      <w:pPr>
        <w:jc w:val="center"/>
        <w:rPr>
          <w:sz w:val="10"/>
          <w:szCs w:val="24"/>
        </w:rPr>
      </w:pPr>
    </w:p>
    <w:p w:rsidR="00555DE5" w:rsidRDefault="00C90890" w:rsidP="00C85561">
      <w:pPr>
        <w:jc w:val="center"/>
        <w:rPr>
          <w:sz w:val="26"/>
          <w:szCs w:val="24"/>
        </w:rPr>
      </w:pPr>
      <w:r>
        <w:rPr>
          <w:sz w:val="26"/>
          <w:szCs w:val="24"/>
        </w:rPr>
        <w:t>МУНИЦИПАЛЬНОЕ ОБРАЗОВАНИЕ</w:t>
      </w:r>
    </w:p>
    <w:p w:rsidR="00555DE5" w:rsidRDefault="00C90890" w:rsidP="00C85561">
      <w:pPr>
        <w:jc w:val="center"/>
        <w:rPr>
          <w:sz w:val="26"/>
          <w:szCs w:val="24"/>
        </w:rPr>
      </w:pPr>
      <w:r>
        <w:rPr>
          <w:sz w:val="26"/>
          <w:szCs w:val="24"/>
        </w:rPr>
        <w:t>ГОРОДСКОЙ ОКРУГ СУРГУТ</w:t>
      </w:r>
    </w:p>
    <w:p w:rsidR="00555DE5" w:rsidRDefault="00C90890" w:rsidP="00C85561">
      <w:pPr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555DE5" w:rsidRDefault="00555DE5" w:rsidP="00C85561">
      <w:pPr>
        <w:jc w:val="center"/>
        <w:rPr>
          <w:sz w:val="18"/>
          <w:szCs w:val="24"/>
        </w:rPr>
      </w:pPr>
    </w:p>
    <w:p w:rsidR="00555DE5" w:rsidRDefault="00C90890" w:rsidP="00C85561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АДМИНИСТРАЦИЯ ГОРОДА</w:t>
      </w:r>
    </w:p>
    <w:p w:rsidR="00555DE5" w:rsidRDefault="00555DE5" w:rsidP="00C85561">
      <w:pPr>
        <w:jc w:val="center"/>
        <w:rPr>
          <w:sz w:val="18"/>
          <w:szCs w:val="24"/>
        </w:rPr>
      </w:pPr>
    </w:p>
    <w:p w:rsidR="00555DE5" w:rsidRDefault="00555DE5" w:rsidP="00C85561">
      <w:pPr>
        <w:jc w:val="center"/>
        <w:rPr>
          <w:sz w:val="20"/>
          <w:szCs w:val="24"/>
        </w:rPr>
      </w:pPr>
    </w:p>
    <w:p w:rsidR="00555DE5" w:rsidRDefault="00C90890" w:rsidP="00C85561">
      <w:pPr>
        <w:jc w:val="center"/>
        <w:rPr>
          <w:sz w:val="30"/>
          <w:szCs w:val="30"/>
        </w:rPr>
      </w:pPr>
      <w:r>
        <w:rPr>
          <w:sz w:val="30"/>
          <w:szCs w:val="30"/>
        </w:rPr>
        <w:t>ПОСТАНОВЛЕНИЕ</w:t>
      </w:r>
    </w:p>
    <w:p w:rsidR="00555DE5" w:rsidRDefault="00555DE5" w:rsidP="00C85561">
      <w:pPr>
        <w:jc w:val="center"/>
        <w:rPr>
          <w:sz w:val="30"/>
          <w:szCs w:val="24"/>
        </w:rPr>
      </w:pPr>
    </w:p>
    <w:p w:rsidR="00555DE5" w:rsidRDefault="00555DE5" w:rsidP="00C85561">
      <w:pPr>
        <w:jc w:val="center"/>
        <w:rPr>
          <w:sz w:val="20"/>
          <w:szCs w:val="20"/>
        </w:rPr>
      </w:pPr>
    </w:p>
    <w:p w:rsidR="00555DE5" w:rsidRPr="003179DB" w:rsidRDefault="00C90890" w:rsidP="00C85561">
      <w:pPr>
        <w:rPr>
          <w:szCs w:val="28"/>
        </w:rPr>
      </w:pPr>
      <w:r w:rsidRPr="003179DB">
        <w:rPr>
          <w:szCs w:val="28"/>
        </w:rPr>
        <w:t xml:space="preserve">О внесении изменений </w:t>
      </w:r>
    </w:p>
    <w:p w:rsidR="00555DE5" w:rsidRPr="003179DB" w:rsidRDefault="00C90890" w:rsidP="00C85561">
      <w:pPr>
        <w:autoSpaceDE w:val="0"/>
        <w:autoSpaceDN w:val="0"/>
        <w:adjustRightInd w:val="0"/>
        <w:ind w:right="5243"/>
        <w:rPr>
          <w:bCs/>
          <w:szCs w:val="28"/>
        </w:rPr>
      </w:pPr>
      <w:r w:rsidRPr="003179DB">
        <w:rPr>
          <w:szCs w:val="28"/>
        </w:rPr>
        <w:t>в п</w:t>
      </w:r>
      <w:r w:rsidRPr="003179DB">
        <w:rPr>
          <w:rFonts w:cs="Times New Roman"/>
          <w:bCs/>
          <w:szCs w:val="28"/>
        </w:rPr>
        <w:t xml:space="preserve">остановление Администрации города </w:t>
      </w:r>
      <w:r w:rsidRPr="003179DB">
        <w:rPr>
          <w:bCs/>
          <w:szCs w:val="28"/>
        </w:rPr>
        <w:t xml:space="preserve">от 10.04.2024 № 1682 </w:t>
      </w:r>
    </w:p>
    <w:p w:rsidR="003A6531" w:rsidRPr="003179DB" w:rsidRDefault="00C90890" w:rsidP="00C85561">
      <w:pPr>
        <w:autoSpaceDE w:val="0"/>
        <w:autoSpaceDN w:val="0"/>
        <w:adjustRightInd w:val="0"/>
        <w:ind w:right="5102"/>
        <w:rPr>
          <w:bCs/>
          <w:szCs w:val="28"/>
        </w:rPr>
      </w:pPr>
      <w:r w:rsidRPr="003179DB">
        <w:rPr>
          <w:bCs/>
          <w:szCs w:val="28"/>
        </w:rPr>
        <w:t xml:space="preserve">«Об утверждении стандарта качества муниципальных услуг по реализации дополнительных образовательных программ спортивной подготовки </w:t>
      </w:r>
      <w:r w:rsidRPr="003179DB">
        <w:rPr>
          <w:bCs/>
          <w:szCs w:val="28"/>
        </w:rPr>
        <w:br/>
        <w:t xml:space="preserve">по олимпийским видам спорта, неолимпийским видам спорта, адаптивным видам спорта, </w:t>
      </w:r>
    </w:p>
    <w:p w:rsidR="00555DE5" w:rsidRPr="003179DB" w:rsidRDefault="00C90890" w:rsidP="00C85561">
      <w:pPr>
        <w:autoSpaceDE w:val="0"/>
        <w:autoSpaceDN w:val="0"/>
        <w:adjustRightInd w:val="0"/>
        <w:ind w:right="5102"/>
        <w:rPr>
          <w:rFonts w:cs="Times New Roman"/>
          <w:bCs/>
          <w:szCs w:val="28"/>
        </w:rPr>
      </w:pPr>
      <w:r w:rsidRPr="003179DB">
        <w:rPr>
          <w:bCs/>
          <w:szCs w:val="28"/>
        </w:rPr>
        <w:t xml:space="preserve">оказываемых муниципальными учреждениями, курируемыми управлением физической культуры </w:t>
      </w:r>
      <w:r w:rsidR="003A6531" w:rsidRPr="003179DB">
        <w:rPr>
          <w:bCs/>
          <w:szCs w:val="28"/>
        </w:rPr>
        <w:br/>
      </w:r>
      <w:r w:rsidRPr="003179DB">
        <w:rPr>
          <w:bCs/>
          <w:szCs w:val="28"/>
        </w:rPr>
        <w:t xml:space="preserve">и спорта Администрации города, </w:t>
      </w:r>
      <w:r w:rsidR="003A6531" w:rsidRPr="003179DB">
        <w:rPr>
          <w:bCs/>
          <w:szCs w:val="28"/>
        </w:rPr>
        <w:br/>
      </w:r>
      <w:r w:rsidRPr="003179DB">
        <w:rPr>
          <w:bCs/>
          <w:szCs w:val="28"/>
        </w:rPr>
        <w:t>и о признании утратившими силу некоторых муниципальных правовых актов»</w:t>
      </w:r>
    </w:p>
    <w:p w:rsidR="00555DE5" w:rsidRPr="003179DB" w:rsidRDefault="00555DE5" w:rsidP="00C85561">
      <w:pPr>
        <w:autoSpaceDE w:val="0"/>
        <w:autoSpaceDN w:val="0"/>
        <w:adjustRightInd w:val="0"/>
        <w:ind w:right="5243"/>
        <w:rPr>
          <w:rFonts w:cs="Times New Roman"/>
          <w:bCs/>
          <w:szCs w:val="28"/>
        </w:rPr>
      </w:pPr>
    </w:p>
    <w:p w:rsidR="00555DE5" w:rsidRPr="003179DB" w:rsidRDefault="00555DE5" w:rsidP="00C85561">
      <w:pPr>
        <w:autoSpaceDE w:val="0"/>
        <w:autoSpaceDN w:val="0"/>
        <w:adjustRightInd w:val="0"/>
        <w:ind w:right="5243"/>
        <w:rPr>
          <w:rFonts w:eastAsia="Times New Roman" w:cs="Times New Roman"/>
          <w:szCs w:val="28"/>
          <w:lang w:eastAsia="ru-RU"/>
        </w:rPr>
      </w:pPr>
    </w:p>
    <w:p w:rsidR="003179DB" w:rsidRPr="00D371E6" w:rsidRDefault="003179DB" w:rsidP="00C85561">
      <w:pPr>
        <w:tabs>
          <w:tab w:val="left" w:pos="567"/>
        </w:tabs>
        <w:ind w:firstLine="709"/>
        <w:jc w:val="both"/>
        <w:rPr>
          <w:rFonts w:cs="Times New Roman"/>
          <w:szCs w:val="28"/>
        </w:rPr>
      </w:pPr>
      <w:bookmarkStart w:id="0" w:name="sub_1"/>
      <w:r w:rsidRPr="0080232C">
        <w:rPr>
          <w:rFonts w:cs="Times New Roman"/>
          <w:szCs w:val="28"/>
        </w:rPr>
        <w:t xml:space="preserve">В соответствии с Федеральным </w:t>
      </w:r>
      <w:r w:rsidRPr="00D371E6">
        <w:rPr>
          <w:rFonts w:cs="Times New Roman"/>
          <w:szCs w:val="28"/>
        </w:rPr>
        <w:t>законом от 06.10.2003 №</w:t>
      </w:r>
      <w:r w:rsidR="00247BF9" w:rsidRPr="00D371E6">
        <w:rPr>
          <w:rFonts w:cs="Times New Roman"/>
          <w:szCs w:val="28"/>
        </w:rPr>
        <w:t xml:space="preserve"> </w:t>
      </w:r>
      <w:r w:rsidRPr="00D371E6">
        <w:rPr>
          <w:rFonts w:cs="Times New Roman"/>
          <w:szCs w:val="28"/>
        </w:rPr>
        <w:t xml:space="preserve">131-ФЗ </w:t>
      </w:r>
      <w:r w:rsidRPr="00D371E6">
        <w:rPr>
          <w:rFonts w:cs="Times New Roman"/>
          <w:szCs w:val="28"/>
        </w:rPr>
        <w:br/>
        <w:t xml:space="preserve">«Об общих принципах организации местного самоуправления в Российской Федерации», Федеральным законом от 04.12.2007 № 329-ФЗ «О физической </w:t>
      </w:r>
      <w:r w:rsidRPr="00D371E6">
        <w:rPr>
          <w:rFonts w:cs="Times New Roman"/>
          <w:spacing w:val="-2"/>
          <w:szCs w:val="28"/>
        </w:rPr>
        <w:t>культуре и спорте в Российской Федерации», Федеральным законом от 29.12.2012 № 273-ФЗ «Об образовании в Российской Федерации»,</w:t>
      </w:r>
      <w:r w:rsidRPr="00D371E6">
        <w:rPr>
          <w:rFonts w:cs="Times New Roman"/>
          <w:szCs w:val="28"/>
        </w:rPr>
        <w:t xml:space="preserve"> постановлением Адми</w:t>
      </w:r>
      <w:r w:rsidR="00247BF9" w:rsidRPr="00D371E6">
        <w:rPr>
          <w:rFonts w:cs="Times New Roman"/>
          <w:szCs w:val="28"/>
        </w:rPr>
        <w:t>-</w:t>
      </w:r>
      <w:r w:rsidRPr="00D371E6">
        <w:rPr>
          <w:rFonts w:cs="Times New Roman"/>
          <w:szCs w:val="28"/>
        </w:rPr>
        <w:t>нистрации города от 31.05.2012 № 4054 «Об утверждении порядка разработки, утверждения и применения стандартов качества муниципальных услуг (работ)», распоряжением Администрации города от 30.12.2005 № 3686 «Об утверждении Ре</w:t>
      </w:r>
      <w:r w:rsidR="006333F2" w:rsidRPr="00D371E6">
        <w:rPr>
          <w:rFonts w:cs="Times New Roman"/>
          <w:szCs w:val="28"/>
        </w:rPr>
        <w:t>гламента Администрации города»</w:t>
      </w:r>
      <w:r w:rsidRPr="00D371E6">
        <w:rPr>
          <w:rFonts w:eastAsia="Times New Roman" w:cs="Times New Roman"/>
          <w:szCs w:val="28"/>
          <w:lang w:eastAsia="ru-RU"/>
        </w:rPr>
        <w:t>:</w:t>
      </w:r>
    </w:p>
    <w:p w:rsidR="00167D79" w:rsidRPr="00D371E6" w:rsidRDefault="008E263D" w:rsidP="00C85561">
      <w:pPr>
        <w:tabs>
          <w:tab w:val="left" w:pos="567"/>
        </w:tabs>
        <w:ind w:firstLine="709"/>
        <w:jc w:val="both"/>
        <w:rPr>
          <w:rFonts w:eastAsia="Calibri" w:cs="Times New Roman"/>
          <w:szCs w:val="28"/>
        </w:rPr>
      </w:pPr>
      <w:r w:rsidRPr="00D371E6">
        <w:rPr>
          <w:rFonts w:cs="Times New Roman"/>
          <w:szCs w:val="28"/>
        </w:rPr>
        <w:t xml:space="preserve">1. </w:t>
      </w:r>
      <w:r w:rsidR="00C90890" w:rsidRPr="00D371E6">
        <w:rPr>
          <w:rFonts w:cs="Times New Roman"/>
          <w:szCs w:val="28"/>
        </w:rPr>
        <w:t xml:space="preserve">Внести в постановление </w:t>
      </w:r>
      <w:r w:rsidR="00C90890" w:rsidRPr="00D371E6">
        <w:rPr>
          <w:rFonts w:cs="Times New Roman"/>
          <w:bCs/>
          <w:szCs w:val="28"/>
        </w:rPr>
        <w:t xml:space="preserve">Администрации города </w:t>
      </w:r>
      <w:bookmarkStart w:id="1" w:name="sub_2"/>
      <w:bookmarkEnd w:id="0"/>
      <w:r w:rsidR="00C90890" w:rsidRPr="00D371E6">
        <w:rPr>
          <w:rFonts w:cs="Times New Roman"/>
          <w:bCs/>
          <w:szCs w:val="28"/>
        </w:rPr>
        <w:t xml:space="preserve">от 10.04.2024 № 1682 </w:t>
      </w:r>
      <w:r w:rsidR="003A6531" w:rsidRPr="00D371E6">
        <w:rPr>
          <w:rFonts w:cs="Times New Roman"/>
          <w:bCs/>
          <w:szCs w:val="28"/>
        </w:rPr>
        <w:br/>
      </w:r>
      <w:r w:rsidR="00C90890" w:rsidRPr="00D371E6">
        <w:rPr>
          <w:rFonts w:cs="Times New Roman"/>
          <w:bCs/>
          <w:szCs w:val="28"/>
        </w:rPr>
        <w:t xml:space="preserve">«Об утверждении стандарта качества муниципальных услуг по реализации дополнительных образовательных программ спортивной подготовки </w:t>
      </w:r>
      <w:r w:rsidR="00247BF9" w:rsidRPr="00D371E6">
        <w:rPr>
          <w:rFonts w:cs="Times New Roman"/>
          <w:bCs/>
          <w:szCs w:val="28"/>
        </w:rPr>
        <w:t xml:space="preserve">по </w:t>
      </w:r>
      <w:proofErr w:type="spellStart"/>
      <w:r w:rsidR="00247BF9" w:rsidRPr="00D371E6">
        <w:rPr>
          <w:rFonts w:cs="Times New Roman"/>
          <w:bCs/>
          <w:szCs w:val="28"/>
        </w:rPr>
        <w:t>олим-</w:t>
      </w:r>
      <w:r w:rsidR="00C90890" w:rsidRPr="00D371E6">
        <w:rPr>
          <w:rFonts w:cs="Times New Roman"/>
          <w:bCs/>
          <w:szCs w:val="28"/>
        </w:rPr>
        <w:t>пийским</w:t>
      </w:r>
      <w:proofErr w:type="spellEnd"/>
      <w:r w:rsidR="00C90890" w:rsidRPr="00D371E6">
        <w:rPr>
          <w:rFonts w:cs="Times New Roman"/>
          <w:bCs/>
          <w:szCs w:val="28"/>
        </w:rPr>
        <w:t xml:space="preserve"> видам спорта, неолимпийским видам спорта, адаптивным видам спорта, оказываемых муниципальными учреждениями, курируемыми управлением </w:t>
      </w:r>
      <w:r w:rsidR="00C90890" w:rsidRPr="00D371E6">
        <w:rPr>
          <w:rFonts w:cs="Times New Roman"/>
          <w:bCs/>
          <w:szCs w:val="28"/>
        </w:rPr>
        <w:lastRenderedPageBreak/>
        <w:t xml:space="preserve">физической культуры </w:t>
      </w:r>
      <w:r w:rsidR="003A6531" w:rsidRPr="00D371E6">
        <w:rPr>
          <w:rFonts w:cs="Times New Roman"/>
          <w:bCs/>
          <w:szCs w:val="28"/>
        </w:rPr>
        <w:t xml:space="preserve">и спорта Администрации города, </w:t>
      </w:r>
      <w:r w:rsidR="00C90890" w:rsidRPr="00D371E6">
        <w:rPr>
          <w:rFonts w:cs="Times New Roman"/>
          <w:bCs/>
          <w:szCs w:val="28"/>
        </w:rPr>
        <w:t xml:space="preserve">и о признании утратившими силу некоторых муниципальных правовых актов» </w:t>
      </w:r>
      <w:r w:rsidR="006333F2" w:rsidRPr="00D371E6">
        <w:rPr>
          <w:szCs w:val="28"/>
        </w:rPr>
        <w:t xml:space="preserve">(с изменениями </w:t>
      </w:r>
      <w:hyperlink r:id="rId9" w:anchor="/document/401600646/entry/0" w:history="1">
        <w:r w:rsidR="006333F2" w:rsidRPr="00D371E6">
          <w:rPr>
            <w:rStyle w:val="a3"/>
            <w:color w:val="auto"/>
            <w:sz w:val="28"/>
            <w:szCs w:val="28"/>
            <w:u w:val="none"/>
          </w:rPr>
          <w:t>от 23.04.2025 № 1967</w:t>
        </w:r>
      </w:hyperlink>
      <w:r w:rsidR="006333F2" w:rsidRPr="00D371E6">
        <w:rPr>
          <w:szCs w:val="28"/>
        </w:rPr>
        <w:t xml:space="preserve">) </w:t>
      </w:r>
      <w:r w:rsidR="0023663B" w:rsidRPr="00D371E6">
        <w:rPr>
          <w:rFonts w:eastAsia="Calibri" w:cs="Times New Roman"/>
          <w:szCs w:val="28"/>
        </w:rPr>
        <w:t>следующие изменения:</w:t>
      </w:r>
    </w:p>
    <w:p w:rsidR="00167D79" w:rsidRPr="00D371E6" w:rsidRDefault="00167D79" w:rsidP="00C85561">
      <w:pPr>
        <w:ind w:firstLine="709"/>
        <w:jc w:val="both"/>
        <w:rPr>
          <w:szCs w:val="28"/>
        </w:rPr>
      </w:pPr>
      <w:r w:rsidRPr="00D371E6">
        <w:rPr>
          <w:szCs w:val="28"/>
        </w:rPr>
        <w:t xml:space="preserve">1.1. </w:t>
      </w:r>
      <w:r w:rsidR="0016534E" w:rsidRPr="00D371E6">
        <w:rPr>
          <w:szCs w:val="28"/>
        </w:rPr>
        <w:t>В констатирующей части постановления слова «</w:t>
      </w:r>
      <w:r w:rsidR="00247BF9" w:rsidRPr="00D371E6">
        <w:rPr>
          <w:szCs w:val="28"/>
        </w:rPr>
        <w:t xml:space="preserve">, </w:t>
      </w:r>
      <w:r w:rsidR="0016534E" w:rsidRPr="00D371E6">
        <w:rPr>
          <w:szCs w:val="28"/>
        </w:rPr>
        <w:t>распоряжением Главы города от 29.12.2021 № 38 «О последовательности исполнения обязан</w:t>
      </w:r>
      <w:r w:rsidR="00247BF9" w:rsidRPr="00D371E6">
        <w:rPr>
          <w:szCs w:val="28"/>
        </w:rPr>
        <w:t>-</w:t>
      </w:r>
      <w:proofErr w:type="spellStart"/>
      <w:r w:rsidR="0016534E" w:rsidRPr="00D371E6">
        <w:rPr>
          <w:szCs w:val="28"/>
        </w:rPr>
        <w:t>ностей</w:t>
      </w:r>
      <w:proofErr w:type="spellEnd"/>
      <w:r w:rsidR="0016534E" w:rsidRPr="00D371E6">
        <w:rPr>
          <w:szCs w:val="28"/>
        </w:rPr>
        <w:t xml:space="preserve"> Главы города высшими должностными лицами Администрации города </w:t>
      </w:r>
      <w:r w:rsidR="00247BF9" w:rsidRPr="00D371E6">
        <w:rPr>
          <w:szCs w:val="28"/>
        </w:rPr>
        <w:br/>
      </w:r>
      <w:r w:rsidR="0016534E" w:rsidRPr="00D371E6">
        <w:rPr>
          <w:szCs w:val="28"/>
        </w:rPr>
        <w:t>в пе</w:t>
      </w:r>
      <w:r w:rsidR="00247BF9" w:rsidRPr="00D371E6">
        <w:rPr>
          <w:szCs w:val="28"/>
        </w:rPr>
        <w:t>риод его временного отсутствия»</w:t>
      </w:r>
      <w:r w:rsidR="0016534E" w:rsidRPr="00D371E6">
        <w:rPr>
          <w:szCs w:val="28"/>
        </w:rPr>
        <w:t>» исключить.</w:t>
      </w:r>
    </w:p>
    <w:p w:rsidR="0023663B" w:rsidRPr="00D371E6" w:rsidRDefault="0016534E" w:rsidP="00C85561">
      <w:pPr>
        <w:ind w:firstLine="709"/>
        <w:jc w:val="both"/>
        <w:rPr>
          <w:szCs w:val="28"/>
        </w:rPr>
      </w:pPr>
      <w:r w:rsidRPr="00D371E6">
        <w:rPr>
          <w:szCs w:val="28"/>
        </w:rPr>
        <w:t>1.2. В</w:t>
      </w:r>
      <w:r w:rsidR="0023663B" w:rsidRPr="00D371E6">
        <w:rPr>
          <w:szCs w:val="28"/>
        </w:rPr>
        <w:t xml:space="preserve"> приложении к постановлению:</w:t>
      </w:r>
    </w:p>
    <w:p w:rsidR="0023663B" w:rsidRPr="00D371E6" w:rsidRDefault="00167D79" w:rsidP="00C85561">
      <w:pPr>
        <w:ind w:firstLine="709"/>
        <w:jc w:val="both"/>
        <w:rPr>
          <w:rFonts w:eastAsia="Calibri" w:cs="Times New Roman"/>
          <w:szCs w:val="28"/>
        </w:rPr>
      </w:pPr>
      <w:r w:rsidRPr="00D371E6">
        <w:rPr>
          <w:rFonts w:eastAsia="Calibri" w:cs="Times New Roman"/>
          <w:szCs w:val="28"/>
        </w:rPr>
        <w:t>1.2</w:t>
      </w:r>
      <w:r w:rsidR="0023663B" w:rsidRPr="00D371E6">
        <w:rPr>
          <w:rFonts w:eastAsia="Calibri" w:cs="Times New Roman"/>
          <w:szCs w:val="28"/>
        </w:rPr>
        <w:t>.</w:t>
      </w:r>
      <w:r w:rsidR="0016534E" w:rsidRPr="00D371E6">
        <w:rPr>
          <w:rFonts w:eastAsia="Calibri" w:cs="Times New Roman"/>
          <w:szCs w:val="28"/>
        </w:rPr>
        <w:t>1.</w:t>
      </w:r>
      <w:r w:rsidR="0023663B" w:rsidRPr="00D371E6">
        <w:rPr>
          <w:rFonts w:eastAsia="Calibri" w:cs="Times New Roman"/>
          <w:szCs w:val="28"/>
        </w:rPr>
        <w:t xml:space="preserve"> </w:t>
      </w:r>
      <w:r w:rsidR="0016534E" w:rsidRPr="00D371E6">
        <w:rPr>
          <w:rFonts w:eastAsia="Calibri" w:cs="Times New Roman"/>
          <w:szCs w:val="28"/>
        </w:rPr>
        <w:t xml:space="preserve">Пункт 14 </w:t>
      </w:r>
      <w:r w:rsidR="00247BF9" w:rsidRPr="00D371E6">
        <w:rPr>
          <w:rFonts w:eastAsia="Calibri" w:cs="Times New Roman"/>
          <w:szCs w:val="28"/>
        </w:rPr>
        <w:t>р</w:t>
      </w:r>
      <w:r w:rsidR="0023663B" w:rsidRPr="00D371E6">
        <w:rPr>
          <w:rFonts w:eastAsia="Calibri" w:cs="Times New Roman"/>
          <w:szCs w:val="28"/>
        </w:rPr>
        <w:t>аздела II изложить в следующей редакции:</w:t>
      </w:r>
    </w:p>
    <w:p w:rsidR="0023663B" w:rsidRPr="00D371E6" w:rsidRDefault="0023663B" w:rsidP="00C85561">
      <w:pPr>
        <w:ind w:firstLine="709"/>
        <w:jc w:val="both"/>
        <w:rPr>
          <w:rFonts w:eastAsia="Calibri" w:cs="Times New Roman"/>
          <w:szCs w:val="28"/>
        </w:rPr>
      </w:pPr>
      <w:r w:rsidRPr="00D371E6">
        <w:rPr>
          <w:rFonts w:eastAsia="Calibri" w:cs="Times New Roman"/>
          <w:szCs w:val="28"/>
        </w:rPr>
        <w:t xml:space="preserve">«14. </w:t>
      </w:r>
      <w:r w:rsidRPr="00D371E6">
        <w:rPr>
          <w:szCs w:val="28"/>
          <w:shd w:val="clear" w:color="auto" w:fill="FFFFFF"/>
        </w:rPr>
        <w:t xml:space="preserve">Приказ Министерства здравоохранения Российской Федерации </w:t>
      </w:r>
      <w:r w:rsidRPr="00D371E6">
        <w:rPr>
          <w:szCs w:val="28"/>
          <w:shd w:val="clear" w:color="auto" w:fill="FFFFFF"/>
        </w:rPr>
        <w:br/>
        <w:t>от 19.05.2026 № 484н</w:t>
      </w:r>
      <w:r w:rsidRPr="00D371E6">
        <w:rPr>
          <w:szCs w:val="28"/>
        </w:rPr>
        <w:t xml:space="preserve"> </w:t>
      </w:r>
      <w:r w:rsidRPr="00D371E6">
        <w:rPr>
          <w:szCs w:val="28"/>
          <w:shd w:val="clear" w:color="auto" w:fill="FFFFFF"/>
        </w:rPr>
        <w:t xml:space="preserve">«Об утверждении порядка организации оказания медицинской помощи лицам, занимающимся физической культурой и спортом </w:t>
      </w:r>
      <w:r w:rsidR="00247BF9" w:rsidRPr="00D371E6">
        <w:rPr>
          <w:szCs w:val="28"/>
          <w:shd w:val="clear" w:color="auto" w:fill="FFFFFF"/>
        </w:rPr>
        <w:br/>
      </w:r>
      <w:r w:rsidRPr="00D371E6">
        <w:rPr>
          <w:szCs w:val="28"/>
          <w:shd w:val="clear" w:color="auto" w:fill="FFFFFF"/>
        </w:rPr>
        <w:t xml:space="preserve">(в том числе при подготовке и проведении физкультурных мероприятий </w:t>
      </w:r>
      <w:r w:rsidR="00247BF9" w:rsidRPr="00D371E6">
        <w:rPr>
          <w:szCs w:val="28"/>
          <w:shd w:val="clear" w:color="auto" w:fill="FFFFFF"/>
        </w:rPr>
        <w:br/>
      </w:r>
      <w:r w:rsidRPr="00D371E6">
        <w:rPr>
          <w:szCs w:val="28"/>
          <w:shd w:val="clear" w:color="auto" w:fill="FFFFFF"/>
        </w:rPr>
        <w:t xml:space="preserve">и спортивных мероприятий), включая порядок медицинского осмотра лиц, желающих пройти спортивную подготовку, заниматься физической культурой </w:t>
      </w:r>
      <w:r w:rsidR="00247BF9" w:rsidRPr="00D371E6">
        <w:rPr>
          <w:szCs w:val="28"/>
          <w:shd w:val="clear" w:color="auto" w:fill="FFFFFF"/>
        </w:rPr>
        <w:br/>
      </w:r>
      <w:r w:rsidRPr="00D371E6">
        <w:rPr>
          <w:spacing w:val="-2"/>
          <w:szCs w:val="28"/>
          <w:shd w:val="clear" w:color="auto" w:fill="FFFFFF"/>
        </w:rPr>
        <w:t>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</w:t>
      </w:r>
      <w:r w:rsidRPr="00D371E6">
        <w:rPr>
          <w:szCs w:val="28"/>
          <w:shd w:val="clear" w:color="auto" w:fill="FFFFFF"/>
        </w:rPr>
        <w:t xml:space="preserve"> в физкультурных и спортивных мероприятиях»</w:t>
      </w:r>
      <w:r w:rsidRPr="00D371E6">
        <w:rPr>
          <w:rFonts w:eastAsia="Calibri" w:cs="Times New Roman"/>
          <w:szCs w:val="28"/>
        </w:rPr>
        <w:t>».</w:t>
      </w:r>
    </w:p>
    <w:p w:rsidR="00F87C24" w:rsidRPr="00D371E6" w:rsidRDefault="00F87C24" w:rsidP="00C85561">
      <w:pPr>
        <w:ind w:firstLine="709"/>
        <w:contextualSpacing/>
        <w:jc w:val="both"/>
        <w:rPr>
          <w:rFonts w:eastAsia="Calibri" w:cs="Times New Roman"/>
          <w:szCs w:val="28"/>
        </w:rPr>
      </w:pPr>
      <w:r w:rsidRPr="00D371E6">
        <w:rPr>
          <w:rFonts w:eastAsia="Calibri" w:cs="Times New Roman"/>
          <w:szCs w:val="28"/>
        </w:rPr>
        <w:t xml:space="preserve">1.2.2. </w:t>
      </w:r>
      <w:r w:rsidR="004D04D7" w:rsidRPr="00D371E6">
        <w:rPr>
          <w:rFonts w:eastAsia="Calibri" w:cs="Times New Roman"/>
          <w:szCs w:val="28"/>
        </w:rPr>
        <w:t xml:space="preserve">После пункта 16 </w:t>
      </w:r>
      <w:r w:rsidR="00247BF9" w:rsidRPr="00D371E6">
        <w:rPr>
          <w:rFonts w:eastAsia="Calibri" w:cs="Times New Roman"/>
          <w:szCs w:val="28"/>
        </w:rPr>
        <w:t>р</w:t>
      </w:r>
      <w:r w:rsidRPr="00D371E6">
        <w:rPr>
          <w:rFonts w:eastAsia="Calibri" w:cs="Times New Roman"/>
          <w:szCs w:val="28"/>
        </w:rPr>
        <w:t>аздел</w:t>
      </w:r>
      <w:r w:rsidR="004D04D7" w:rsidRPr="00D371E6">
        <w:rPr>
          <w:rFonts w:eastAsia="Calibri" w:cs="Times New Roman"/>
          <w:szCs w:val="28"/>
        </w:rPr>
        <w:t>а</w:t>
      </w:r>
      <w:r w:rsidRPr="00D371E6">
        <w:rPr>
          <w:rFonts w:eastAsia="Calibri" w:cs="Times New Roman"/>
          <w:szCs w:val="28"/>
        </w:rPr>
        <w:t xml:space="preserve"> II дополнить пунктом 16</w:t>
      </w:r>
      <w:r w:rsidRPr="00D371E6">
        <w:rPr>
          <w:rFonts w:eastAsia="Calibri" w:cs="Times New Roman"/>
          <w:szCs w:val="28"/>
          <w:vertAlign w:val="superscript"/>
        </w:rPr>
        <w:t>1</w:t>
      </w:r>
      <w:r w:rsidRPr="00D371E6">
        <w:rPr>
          <w:rFonts w:eastAsia="Calibri" w:cs="Times New Roman"/>
          <w:szCs w:val="28"/>
        </w:rPr>
        <w:t xml:space="preserve"> следующего содержания: </w:t>
      </w:r>
    </w:p>
    <w:p w:rsidR="00F87C24" w:rsidRPr="00D371E6" w:rsidRDefault="00F87C24" w:rsidP="00C85561">
      <w:pPr>
        <w:ind w:firstLine="709"/>
        <w:jc w:val="both"/>
        <w:rPr>
          <w:rFonts w:eastAsia="Calibri" w:cs="Times New Roman"/>
          <w:szCs w:val="28"/>
        </w:rPr>
      </w:pPr>
      <w:r w:rsidRPr="00D371E6">
        <w:rPr>
          <w:rFonts w:eastAsia="Calibri" w:cs="Times New Roman"/>
          <w:szCs w:val="28"/>
        </w:rPr>
        <w:t>«16</w:t>
      </w:r>
      <w:r w:rsidRPr="00D371E6">
        <w:rPr>
          <w:rFonts w:eastAsia="Calibri" w:cs="Times New Roman"/>
          <w:szCs w:val="28"/>
          <w:vertAlign w:val="superscript"/>
        </w:rPr>
        <w:t>1</w:t>
      </w:r>
      <w:r w:rsidRPr="00D371E6">
        <w:rPr>
          <w:rFonts w:eastAsia="Calibri" w:cs="Times New Roman"/>
          <w:szCs w:val="28"/>
        </w:rPr>
        <w:t xml:space="preserve">. </w:t>
      </w:r>
      <w:r w:rsidRPr="00D371E6">
        <w:rPr>
          <w:rFonts w:eastAsia="Calibri" w:cs="Times New Roman"/>
          <w:szCs w:val="28"/>
          <w:shd w:val="clear" w:color="auto" w:fill="FFFFFF"/>
        </w:rPr>
        <w:t xml:space="preserve">Приказ Министерства спорта Российской Федерации, Министерства труда и социальной защиты Российской Федерации и Министерства промышленности и торговли Российской Федерации от 08.11.2023 </w:t>
      </w:r>
      <w:r w:rsidRPr="00D371E6">
        <w:rPr>
          <w:rFonts w:eastAsia="Calibri" w:cs="Times New Roman"/>
          <w:szCs w:val="28"/>
          <w:shd w:val="clear" w:color="auto" w:fill="FFFFFF"/>
        </w:rPr>
        <w:br/>
        <w:t xml:space="preserve">№ 787/791/4260 «Об утверждении Методических рекомендаций «Обеспечение соблюдения требований доступности при предоставлении услуг инвалидам </w:t>
      </w:r>
      <w:r w:rsidRPr="00D371E6">
        <w:rPr>
          <w:rFonts w:eastAsia="Calibri" w:cs="Times New Roman"/>
          <w:szCs w:val="28"/>
          <w:shd w:val="clear" w:color="auto" w:fill="FFFFFF"/>
        </w:rPr>
        <w:br/>
        <w:t>и другим маломобильным группам населения»</w:t>
      </w:r>
      <w:r w:rsidRPr="00D371E6">
        <w:rPr>
          <w:rFonts w:eastAsia="Calibri" w:cs="Times New Roman"/>
          <w:szCs w:val="28"/>
        </w:rPr>
        <w:t>.».</w:t>
      </w:r>
    </w:p>
    <w:p w:rsidR="0023663B" w:rsidRPr="00D371E6" w:rsidRDefault="00483D44" w:rsidP="00C85561">
      <w:pPr>
        <w:ind w:firstLine="709"/>
        <w:jc w:val="both"/>
        <w:rPr>
          <w:rFonts w:eastAsia="Calibri" w:cs="Times New Roman"/>
          <w:szCs w:val="28"/>
        </w:rPr>
      </w:pPr>
      <w:r w:rsidRPr="00D371E6">
        <w:rPr>
          <w:rFonts w:eastAsia="Calibri" w:cs="Times New Roman"/>
          <w:szCs w:val="28"/>
        </w:rPr>
        <w:t>1.</w:t>
      </w:r>
      <w:r w:rsidR="0016534E" w:rsidRPr="00D371E6">
        <w:rPr>
          <w:rFonts w:eastAsia="Calibri" w:cs="Times New Roman"/>
          <w:szCs w:val="28"/>
        </w:rPr>
        <w:t>2.</w:t>
      </w:r>
      <w:r w:rsidR="00F87C24" w:rsidRPr="00D371E6">
        <w:rPr>
          <w:rFonts w:eastAsia="Calibri" w:cs="Times New Roman"/>
          <w:szCs w:val="28"/>
        </w:rPr>
        <w:t>3</w:t>
      </w:r>
      <w:r w:rsidR="0023663B" w:rsidRPr="00D371E6">
        <w:rPr>
          <w:rFonts w:eastAsia="Calibri" w:cs="Times New Roman"/>
          <w:szCs w:val="28"/>
        </w:rPr>
        <w:t xml:space="preserve">. </w:t>
      </w:r>
      <w:r w:rsidR="0016534E" w:rsidRPr="00D371E6">
        <w:rPr>
          <w:rFonts w:eastAsia="Calibri" w:cs="Times New Roman"/>
          <w:szCs w:val="28"/>
        </w:rPr>
        <w:t xml:space="preserve">Пункт 17 </w:t>
      </w:r>
      <w:r w:rsidR="00247BF9" w:rsidRPr="00D371E6">
        <w:rPr>
          <w:rFonts w:eastAsia="Calibri" w:cs="Times New Roman"/>
          <w:szCs w:val="28"/>
        </w:rPr>
        <w:t>р</w:t>
      </w:r>
      <w:r w:rsidR="0023663B" w:rsidRPr="00D371E6">
        <w:rPr>
          <w:rFonts w:eastAsia="Calibri" w:cs="Times New Roman"/>
          <w:szCs w:val="28"/>
        </w:rPr>
        <w:t>аздела II изложить в следующей редакции:</w:t>
      </w:r>
    </w:p>
    <w:p w:rsidR="00F226CF" w:rsidRPr="00D371E6" w:rsidRDefault="0023663B" w:rsidP="00C85561">
      <w:pPr>
        <w:ind w:firstLine="709"/>
        <w:jc w:val="both"/>
        <w:rPr>
          <w:rFonts w:eastAsia="Calibri" w:cs="Times New Roman"/>
          <w:szCs w:val="28"/>
        </w:rPr>
      </w:pPr>
      <w:r w:rsidRPr="00D371E6">
        <w:rPr>
          <w:rFonts w:eastAsia="Calibri" w:cs="Times New Roman"/>
          <w:szCs w:val="28"/>
        </w:rPr>
        <w:t xml:space="preserve">«17. </w:t>
      </w:r>
      <w:r w:rsidRPr="00D371E6">
        <w:rPr>
          <w:szCs w:val="28"/>
          <w:shd w:val="clear" w:color="auto" w:fill="FFFFFF"/>
        </w:rPr>
        <w:t>Постановление Главного государственного санитарного врача Российской Федерации от 02.06.2026 № 20«Об утверждении санитарных правил СП 2.1.4284-26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</w:t>
      </w:r>
      <w:r w:rsidR="003179DB" w:rsidRPr="00D371E6">
        <w:rPr>
          <w:szCs w:val="28"/>
          <w:shd w:val="clear" w:color="auto" w:fill="FFFFFF"/>
        </w:rPr>
        <w:t xml:space="preserve">дажу товаров, выполнение работ </w:t>
      </w:r>
      <w:r w:rsidRPr="00D371E6">
        <w:rPr>
          <w:szCs w:val="28"/>
          <w:shd w:val="clear" w:color="auto" w:fill="FFFFFF"/>
        </w:rPr>
        <w:t>или оказание услуг»</w:t>
      </w:r>
      <w:r w:rsidRPr="00D371E6">
        <w:rPr>
          <w:rFonts w:eastAsia="Calibri" w:cs="Times New Roman"/>
          <w:szCs w:val="28"/>
        </w:rPr>
        <w:t>».</w:t>
      </w:r>
    </w:p>
    <w:p w:rsidR="00555DE5" w:rsidRPr="00D371E6" w:rsidRDefault="004B6CA0" w:rsidP="00C85561">
      <w:pPr>
        <w:ind w:firstLine="709"/>
        <w:jc w:val="both"/>
        <w:rPr>
          <w:rFonts w:eastAsia="Calibri" w:cs="Times New Roman"/>
          <w:szCs w:val="28"/>
        </w:rPr>
      </w:pPr>
      <w:r w:rsidRPr="00D371E6">
        <w:rPr>
          <w:rFonts w:eastAsia="Calibri" w:cs="Times New Roman"/>
          <w:szCs w:val="28"/>
        </w:rPr>
        <w:t>1.2.4.</w:t>
      </w:r>
      <w:r w:rsidR="00F226CF" w:rsidRPr="00D371E6">
        <w:rPr>
          <w:rFonts w:eastAsia="Calibri" w:cs="Times New Roman"/>
          <w:szCs w:val="28"/>
        </w:rPr>
        <w:t xml:space="preserve"> </w:t>
      </w:r>
      <w:r w:rsidR="00F226CF" w:rsidRPr="00D371E6">
        <w:rPr>
          <w:rFonts w:cs="Times New Roman"/>
          <w:szCs w:val="28"/>
        </w:rPr>
        <w:t>П</w:t>
      </w:r>
      <w:r w:rsidR="00C90890" w:rsidRPr="00D371E6">
        <w:rPr>
          <w:rFonts w:cs="Times New Roman"/>
          <w:szCs w:val="28"/>
        </w:rPr>
        <w:t>риложение к</w:t>
      </w:r>
      <w:r w:rsidR="003A6531" w:rsidRPr="00D371E6">
        <w:rPr>
          <w:rFonts w:cs="Times New Roman"/>
          <w:szCs w:val="28"/>
        </w:rPr>
        <w:t xml:space="preserve"> </w:t>
      </w:r>
      <w:hyperlink r:id="rId10" w:anchor="/document/408863951/entry/1000" w:history="1">
        <w:r w:rsidR="00C90890" w:rsidRPr="00D371E6">
          <w:rPr>
            <w:rStyle w:val="a3"/>
            <w:rFonts w:cs="Times New Roman"/>
            <w:color w:val="auto"/>
            <w:sz w:val="28"/>
            <w:szCs w:val="28"/>
            <w:u w:val="none"/>
          </w:rPr>
          <w:t>стандарту</w:t>
        </w:r>
      </w:hyperlink>
      <w:r w:rsidR="0054113B" w:rsidRPr="00D371E6">
        <w:rPr>
          <w:rFonts w:cs="Times New Roman"/>
          <w:szCs w:val="28"/>
        </w:rPr>
        <w:t xml:space="preserve"> </w:t>
      </w:r>
      <w:r w:rsidR="003A6531" w:rsidRPr="00D371E6">
        <w:rPr>
          <w:rFonts w:cs="Times New Roman"/>
          <w:szCs w:val="28"/>
        </w:rPr>
        <w:t xml:space="preserve">качества муниципальных услуг </w:t>
      </w:r>
      <w:r w:rsidR="00C90890" w:rsidRPr="00D371E6">
        <w:rPr>
          <w:rFonts w:cs="Times New Roman"/>
          <w:szCs w:val="28"/>
        </w:rPr>
        <w:t xml:space="preserve">по </w:t>
      </w:r>
      <w:proofErr w:type="spellStart"/>
      <w:r w:rsidR="00C90890" w:rsidRPr="00D371E6">
        <w:rPr>
          <w:rFonts w:cs="Times New Roman"/>
          <w:szCs w:val="28"/>
        </w:rPr>
        <w:t>реали</w:t>
      </w:r>
      <w:r w:rsidR="00247BF9" w:rsidRPr="00D371E6">
        <w:rPr>
          <w:rFonts w:cs="Times New Roman"/>
          <w:szCs w:val="28"/>
        </w:rPr>
        <w:t>-</w:t>
      </w:r>
      <w:r w:rsidR="00C90890" w:rsidRPr="00D371E6">
        <w:rPr>
          <w:rFonts w:cs="Times New Roman"/>
          <w:szCs w:val="28"/>
        </w:rPr>
        <w:t>зации</w:t>
      </w:r>
      <w:proofErr w:type="spellEnd"/>
      <w:r w:rsidR="00C90890" w:rsidRPr="00D371E6">
        <w:rPr>
          <w:rFonts w:cs="Times New Roman"/>
          <w:szCs w:val="28"/>
        </w:rPr>
        <w:t xml:space="preserve"> дополнительных обра</w:t>
      </w:r>
      <w:r w:rsidR="003A6531" w:rsidRPr="00D371E6">
        <w:rPr>
          <w:rFonts w:cs="Times New Roman"/>
          <w:szCs w:val="28"/>
        </w:rPr>
        <w:t xml:space="preserve">зовательных программ спортивной </w:t>
      </w:r>
      <w:r w:rsidR="00C90890" w:rsidRPr="00D371E6">
        <w:rPr>
          <w:rFonts w:cs="Times New Roman"/>
          <w:szCs w:val="28"/>
        </w:rPr>
        <w:t xml:space="preserve">подготовки </w:t>
      </w:r>
      <w:r w:rsidR="00247BF9" w:rsidRPr="00D371E6">
        <w:rPr>
          <w:rFonts w:cs="Times New Roman"/>
          <w:szCs w:val="28"/>
        </w:rPr>
        <w:br/>
      </w:r>
      <w:r w:rsidR="00C90890" w:rsidRPr="00D371E6">
        <w:rPr>
          <w:rFonts w:cs="Times New Roman"/>
          <w:szCs w:val="28"/>
        </w:rPr>
        <w:t xml:space="preserve">по олимпийским видам спорта, неолимпийским видам спорта, адаптивным видам спорта, оказываемых муниципальными учреждениями, курируемыми управлением физической культуры и спорта Администрации города, </w:t>
      </w:r>
      <w:r w:rsidR="00F226CF" w:rsidRPr="00D371E6">
        <w:rPr>
          <w:rFonts w:eastAsia="Calibri" w:cs="Times New Roman"/>
          <w:szCs w:val="28"/>
        </w:rPr>
        <w:t>изложить</w:t>
      </w:r>
      <w:r w:rsidR="00F226CF" w:rsidRPr="00D371E6">
        <w:rPr>
          <w:rFonts w:cs="Times New Roman"/>
          <w:szCs w:val="28"/>
        </w:rPr>
        <w:t xml:space="preserve"> </w:t>
      </w:r>
      <w:r w:rsidR="00247BF9" w:rsidRPr="00D371E6">
        <w:rPr>
          <w:rFonts w:cs="Times New Roman"/>
          <w:szCs w:val="28"/>
        </w:rPr>
        <w:br/>
      </w:r>
      <w:r w:rsidR="00C90890" w:rsidRPr="00D371E6">
        <w:rPr>
          <w:rFonts w:cs="Times New Roman"/>
          <w:szCs w:val="28"/>
        </w:rPr>
        <w:t>в новой редакции согласно приложению к настоящему постановлению.</w:t>
      </w:r>
    </w:p>
    <w:p w:rsidR="00555DE5" w:rsidRPr="003179DB" w:rsidRDefault="00C90890" w:rsidP="00C85561">
      <w:pPr>
        <w:ind w:firstLine="709"/>
        <w:jc w:val="both"/>
        <w:rPr>
          <w:rFonts w:cs="Times New Roman"/>
          <w:szCs w:val="28"/>
        </w:rPr>
      </w:pPr>
      <w:r w:rsidRPr="00D371E6">
        <w:rPr>
          <w:rFonts w:cs="Times New Roman"/>
          <w:szCs w:val="28"/>
        </w:rPr>
        <w:t>2. Комитету информационной политики обнародовать (разместить) настоящее постановление на официально</w:t>
      </w:r>
      <w:r w:rsidR="003A6531" w:rsidRPr="00D371E6">
        <w:rPr>
          <w:rFonts w:cs="Times New Roman"/>
          <w:szCs w:val="28"/>
        </w:rPr>
        <w:t xml:space="preserve">м портале Администрации города: </w:t>
      </w:r>
      <w:r w:rsidRPr="00D371E6">
        <w:rPr>
          <w:rFonts w:cs="Times New Roman"/>
          <w:szCs w:val="28"/>
        </w:rPr>
        <w:t>www.admsurgut.ru.</w:t>
      </w:r>
    </w:p>
    <w:p w:rsidR="00555DE5" w:rsidRPr="003179DB" w:rsidRDefault="00C90890" w:rsidP="00C85561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bookmarkStart w:id="2" w:name="sub_3"/>
      <w:bookmarkEnd w:id="1"/>
      <w:r w:rsidRPr="003179DB">
        <w:rPr>
          <w:rFonts w:cs="Times New Roman"/>
          <w:szCs w:val="28"/>
        </w:rPr>
        <w:lastRenderedPageBreak/>
        <w:t xml:space="preserve">3. </w:t>
      </w:r>
      <w:bookmarkEnd w:id="2"/>
      <w:r w:rsidRPr="003179DB">
        <w:rPr>
          <w:rFonts w:cs="Times New Roman"/>
          <w:szCs w:val="28"/>
        </w:rPr>
        <w:t>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</w:t>
      </w:r>
    </w:p>
    <w:p w:rsidR="00555DE5" w:rsidRPr="003179DB" w:rsidRDefault="00C90890" w:rsidP="00C85561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bookmarkStart w:id="3" w:name="sub_4"/>
      <w:r w:rsidRPr="003179DB">
        <w:rPr>
          <w:rFonts w:cs="Times New Roman"/>
          <w:szCs w:val="28"/>
        </w:rPr>
        <w:t xml:space="preserve">4. </w:t>
      </w:r>
      <w:r w:rsidR="00ED1E20" w:rsidRPr="00ED1E20">
        <w:rPr>
          <w:rFonts w:eastAsia="Calibri" w:cs="Times New Roman"/>
          <w:szCs w:val="28"/>
        </w:rPr>
        <w:t xml:space="preserve">Настоящее постановление вступает в силу после его официального опубликования и распространяется на </w:t>
      </w:r>
      <w:r w:rsidR="00ED1E20">
        <w:rPr>
          <w:rFonts w:eastAsia="Calibri" w:cs="Times New Roman"/>
          <w:szCs w:val="28"/>
        </w:rPr>
        <w:t xml:space="preserve">правоотношения, возникшие </w:t>
      </w:r>
      <w:r w:rsidR="001D1821" w:rsidRPr="003179DB">
        <w:rPr>
          <w:szCs w:val="28"/>
        </w:rPr>
        <w:t>с 01.09.2026.</w:t>
      </w:r>
    </w:p>
    <w:bookmarkEnd w:id="3"/>
    <w:p w:rsidR="00555DE5" w:rsidRPr="003179DB" w:rsidRDefault="00C90890" w:rsidP="00C85561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179DB">
        <w:rPr>
          <w:rFonts w:cs="Times New Roman"/>
          <w:szCs w:val="28"/>
        </w:rPr>
        <w:t>5. Контроль за выполнением постановления возложить на заместителя Главы города, курирующего социальную сферу.</w:t>
      </w:r>
    </w:p>
    <w:p w:rsidR="00555DE5" w:rsidRDefault="00555DE5" w:rsidP="00C85561">
      <w:pPr>
        <w:autoSpaceDE w:val="0"/>
        <w:autoSpaceDN w:val="0"/>
        <w:adjustRightInd w:val="0"/>
        <w:ind w:right="5243" w:firstLine="709"/>
        <w:rPr>
          <w:rFonts w:eastAsia="Times New Roman" w:cs="Times New Roman"/>
          <w:szCs w:val="28"/>
          <w:lang w:eastAsia="ru-RU"/>
        </w:rPr>
      </w:pPr>
    </w:p>
    <w:p w:rsidR="00247BF9" w:rsidRPr="003179DB" w:rsidRDefault="00247BF9" w:rsidP="00C85561">
      <w:pPr>
        <w:autoSpaceDE w:val="0"/>
        <w:autoSpaceDN w:val="0"/>
        <w:adjustRightInd w:val="0"/>
        <w:ind w:right="5243" w:firstLine="709"/>
        <w:rPr>
          <w:rFonts w:eastAsia="Times New Roman" w:cs="Times New Roman"/>
          <w:szCs w:val="28"/>
          <w:lang w:eastAsia="ru-RU"/>
        </w:rPr>
      </w:pPr>
    </w:p>
    <w:p w:rsidR="00555DE5" w:rsidRPr="003179DB" w:rsidRDefault="00555DE5" w:rsidP="00C85561">
      <w:pPr>
        <w:autoSpaceDE w:val="0"/>
        <w:autoSpaceDN w:val="0"/>
        <w:adjustRightInd w:val="0"/>
        <w:ind w:right="5243"/>
        <w:rPr>
          <w:rFonts w:eastAsia="Times New Roman" w:cs="Times New Roman"/>
          <w:szCs w:val="28"/>
          <w:lang w:eastAsia="ru-RU"/>
        </w:rPr>
      </w:pPr>
    </w:p>
    <w:p w:rsidR="00555DE5" w:rsidRDefault="00C90890" w:rsidP="00C85561">
      <w:pPr>
        <w:autoSpaceDE w:val="0"/>
        <w:autoSpaceDN w:val="0"/>
        <w:adjustRightInd w:val="0"/>
        <w:ind w:right="-1"/>
        <w:rPr>
          <w:rFonts w:cs="Times New Roman"/>
          <w:bCs/>
          <w:szCs w:val="28"/>
        </w:rPr>
      </w:pPr>
      <w:r w:rsidRPr="003179DB">
        <w:rPr>
          <w:rFonts w:cs="Times New Roman"/>
          <w:bCs/>
          <w:szCs w:val="28"/>
        </w:rPr>
        <w:t xml:space="preserve">Глава города                                                             </w:t>
      </w:r>
      <w:r w:rsidR="005B522E">
        <w:rPr>
          <w:rFonts w:cs="Times New Roman"/>
          <w:bCs/>
          <w:szCs w:val="28"/>
        </w:rPr>
        <w:t xml:space="preserve">                               </w:t>
      </w:r>
      <w:r w:rsidR="00F226CF" w:rsidRPr="003179DB">
        <w:rPr>
          <w:rFonts w:cs="Times New Roman"/>
          <w:bCs/>
          <w:szCs w:val="28"/>
        </w:rPr>
        <w:t xml:space="preserve"> </w:t>
      </w:r>
      <w:r w:rsidRPr="003179DB">
        <w:rPr>
          <w:rFonts w:cs="Times New Roman"/>
          <w:bCs/>
          <w:szCs w:val="28"/>
        </w:rPr>
        <w:t>М.Н. Слепов</w:t>
      </w:r>
    </w:p>
    <w:p w:rsidR="00555DE5" w:rsidRDefault="00C90890" w:rsidP="00C85561">
      <w:pPr>
        <w:tabs>
          <w:tab w:val="left" w:pos="5670"/>
        </w:tabs>
        <w:rPr>
          <w:rFonts w:cs="Times New Roman"/>
          <w:bCs/>
          <w:color w:val="26282F"/>
          <w:szCs w:val="28"/>
        </w:rPr>
        <w:sectPr w:rsidR="00555DE5" w:rsidSect="00C85561">
          <w:headerReference w:type="default" r:id="rId11"/>
          <w:headerReference w:type="first" r:id="rId12"/>
          <w:pgSz w:w="11906" w:h="16838"/>
          <w:pgMar w:top="1134" w:right="567" w:bottom="1134" w:left="1701" w:header="680" w:footer="680" w:gutter="0"/>
          <w:cols w:space="708"/>
          <w:titlePg/>
          <w:docGrid w:linePitch="381"/>
        </w:sectPr>
      </w:pPr>
      <w:bookmarkStart w:id="4" w:name="sub_1011"/>
      <w:r>
        <w:rPr>
          <w:rFonts w:cs="Times New Roman"/>
          <w:bCs/>
          <w:color w:val="26282F"/>
          <w:szCs w:val="28"/>
        </w:rPr>
        <w:br/>
      </w:r>
    </w:p>
    <w:p w:rsidR="00247BF9" w:rsidRPr="00247BF9" w:rsidRDefault="00247BF9" w:rsidP="004E2C06">
      <w:pPr>
        <w:tabs>
          <w:tab w:val="left" w:pos="4536"/>
        </w:tabs>
        <w:ind w:left="6237" w:firstLine="5812"/>
        <w:rPr>
          <w:rFonts w:eastAsia="Calibri" w:cs="Times New Roman"/>
          <w:color w:val="000000"/>
          <w:szCs w:val="28"/>
          <w:lang w:eastAsia="ru-RU"/>
        </w:rPr>
      </w:pPr>
      <w:r w:rsidRPr="00247BF9">
        <w:rPr>
          <w:rFonts w:eastAsia="Calibri" w:cs="Times New Roman"/>
          <w:color w:val="000000"/>
          <w:szCs w:val="28"/>
          <w:lang w:eastAsia="ru-RU"/>
        </w:rPr>
        <w:lastRenderedPageBreak/>
        <w:t xml:space="preserve">Приложение </w:t>
      </w:r>
    </w:p>
    <w:p w:rsidR="00247BF9" w:rsidRPr="00D63D76" w:rsidRDefault="00247BF9" w:rsidP="004E2C06">
      <w:pPr>
        <w:tabs>
          <w:tab w:val="left" w:pos="4536"/>
        </w:tabs>
        <w:ind w:left="6237" w:firstLine="5812"/>
        <w:rPr>
          <w:rFonts w:eastAsia="Calibri" w:cs="Times New Roman"/>
          <w:color w:val="000000"/>
          <w:szCs w:val="28"/>
          <w:lang w:eastAsia="ru-RU"/>
        </w:rPr>
      </w:pPr>
      <w:r w:rsidRPr="00D63D76">
        <w:rPr>
          <w:rFonts w:eastAsia="Calibri" w:cs="Times New Roman"/>
          <w:color w:val="000000"/>
          <w:szCs w:val="28"/>
          <w:lang w:eastAsia="ru-RU"/>
        </w:rPr>
        <w:t>к постановлению</w:t>
      </w:r>
    </w:p>
    <w:p w:rsidR="00247BF9" w:rsidRPr="00D63D76" w:rsidRDefault="00247BF9" w:rsidP="004E2C06">
      <w:pPr>
        <w:tabs>
          <w:tab w:val="left" w:pos="4536"/>
        </w:tabs>
        <w:ind w:left="6237" w:firstLine="5812"/>
        <w:rPr>
          <w:rFonts w:eastAsia="Calibri" w:cs="Times New Roman"/>
          <w:color w:val="000000"/>
          <w:szCs w:val="28"/>
          <w:lang w:eastAsia="ru-RU"/>
        </w:rPr>
      </w:pPr>
      <w:r w:rsidRPr="00D63D76">
        <w:rPr>
          <w:rFonts w:eastAsia="Calibri" w:cs="Times New Roman"/>
          <w:color w:val="000000"/>
          <w:szCs w:val="28"/>
          <w:lang w:eastAsia="ru-RU"/>
        </w:rPr>
        <w:t>Администрации города</w:t>
      </w:r>
    </w:p>
    <w:p w:rsidR="00247BF9" w:rsidRPr="00D63D76" w:rsidRDefault="00247BF9" w:rsidP="004E2C06">
      <w:pPr>
        <w:tabs>
          <w:tab w:val="left" w:pos="4536"/>
        </w:tabs>
        <w:ind w:left="6237" w:firstLine="5812"/>
        <w:rPr>
          <w:rFonts w:eastAsia="Calibri" w:cs="Times New Roman"/>
          <w:color w:val="000000"/>
          <w:szCs w:val="28"/>
          <w:lang w:eastAsia="ru-RU"/>
        </w:rPr>
      </w:pPr>
      <w:r w:rsidRPr="00D63D76">
        <w:rPr>
          <w:rFonts w:eastAsia="Calibri" w:cs="Times New Roman"/>
          <w:color w:val="000000"/>
          <w:szCs w:val="28"/>
          <w:lang w:eastAsia="ru-RU"/>
        </w:rPr>
        <w:t>от ____________ № _______</w:t>
      </w:r>
    </w:p>
    <w:p w:rsidR="00247BF9" w:rsidRPr="00D63D76" w:rsidRDefault="00247BF9" w:rsidP="00C85561">
      <w:pPr>
        <w:autoSpaceDE w:val="0"/>
        <w:autoSpaceDN w:val="0"/>
        <w:adjustRightInd w:val="0"/>
        <w:ind w:left="8647"/>
        <w:jc w:val="right"/>
        <w:rPr>
          <w:strike/>
          <w:color w:val="FF0000"/>
          <w:sz w:val="22"/>
          <w:shd w:val="clear" w:color="auto" w:fill="FFFFFF"/>
        </w:rPr>
      </w:pPr>
    </w:p>
    <w:p w:rsidR="00F226CF" w:rsidRPr="00D63D76" w:rsidRDefault="00F226CF" w:rsidP="00C85561">
      <w:pPr>
        <w:autoSpaceDE w:val="0"/>
        <w:autoSpaceDN w:val="0"/>
        <w:adjustRightInd w:val="0"/>
        <w:ind w:left="8647"/>
        <w:jc w:val="right"/>
        <w:rPr>
          <w:rFonts w:cs="Times New Roman"/>
          <w:sz w:val="22"/>
        </w:rPr>
      </w:pPr>
    </w:p>
    <w:bookmarkEnd w:id="4"/>
    <w:p w:rsidR="00247BF9" w:rsidRPr="00D63D76" w:rsidRDefault="00C90890" w:rsidP="00C85561">
      <w:pPr>
        <w:suppressAutoHyphens/>
        <w:overflowPunct w:val="0"/>
        <w:autoSpaceDE w:val="0"/>
        <w:autoSpaceDN w:val="0"/>
        <w:jc w:val="center"/>
        <w:textAlignment w:val="baseline"/>
        <w:rPr>
          <w:rFonts w:eastAsia="Times New Roman" w:cs="Times New Roman"/>
          <w:kern w:val="3"/>
          <w:lang w:eastAsia="ru-RU"/>
        </w:rPr>
      </w:pPr>
      <w:r w:rsidRPr="00D63D76">
        <w:rPr>
          <w:rFonts w:eastAsia="Times New Roman" w:cs="Times New Roman"/>
          <w:kern w:val="3"/>
          <w:lang w:eastAsia="ru-RU"/>
        </w:rPr>
        <w:t xml:space="preserve">Перечень </w:t>
      </w:r>
    </w:p>
    <w:p w:rsidR="00C85561" w:rsidRPr="00D63D76" w:rsidRDefault="00C90890" w:rsidP="00C85561">
      <w:pPr>
        <w:suppressAutoHyphens/>
        <w:overflowPunct w:val="0"/>
        <w:autoSpaceDE w:val="0"/>
        <w:autoSpaceDN w:val="0"/>
        <w:jc w:val="center"/>
        <w:textAlignment w:val="baseline"/>
        <w:rPr>
          <w:rFonts w:eastAsia="Times New Roman" w:cs="Times New Roman"/>
          <w:kern w:val="3"/>
          <w:lang w:eastAsia="ru-RU"/>
        </w:rPr>
      </w:pPr>
      <w:r w:rsidRPr="00D63D76">
        <w:rPr>
          <w:rFonts w:eastAsia="Times New Roman" w:cs="Times New Roman"/>
          <w:kern w:val="3"/>
          <w:lang w:eastAsia="ru-RU"/>
        </w:rPr>
        <w:t>муниципальных учреждений, предос</w:t>
      </w:r>
      <w:r w:rsidR="00F226CF" w:rsidRPr="00D63D76">
        <w:rPr>
          <w:rFonts w:eastAsia="Times New Roman" w:cs="Times New Roman"/>
          <w:kern w:val="3"/>
          <w:lang w:eastAsia="ru-RU"/>
        </w:rPr>
        <w:t>тавляющих муниципальные услуги «</w:t>
      </w:r>
      <w:r w:rsidRPr="00D63D76">
        <w:rPr>
          <w:rFonts w:eastAsia="Times New Roman" w:cs="Times New Roman"/>
          <w:kern w:val="3"/>
          <w:lang w:eastAsia="ru-RU"/>
        </w:rPr>
        <w:t xml:space="preserve">Реализация дополнительных образовательных </w:t>
      </w:r>
    </w:p>
    <w:p w:rsidR="00555DE5" w:rsidRPr="00D63D76" w:rsidRDefault="00C90890" w:rsidP="00C85561">
      <w:pPr>
        <w:suppressAutoHyphens/>
        <w:overflowPunct w:val="0"/>
        <w:autoSpaceDE w:val="0"/>
        <w:autoSpaceDN w:val="0"/>
        <w:jc w:val="center"/>
        <w:textAlignment w:val="baseline"/>
        <w:rPr>
          <w:rFonts w:eastAsia="Times New Roman" w:cs="Times New Roman"/>
          <w:kern w:val="3"/>
          <w:lang w:eastAsia="ru-RU"/>
        </w:rPr>
      </w:pPr>
      <w:r w:rsidRPr="00D63D76">
        <w:rPr>
          <w:rFonts w:eastAsia="Times New Roman" w:cs="Times New Roman"/>
          <w:kern w:val="3"/>
          <w:lang w:eastAsia="ru-RU"/>
        </w:rPr>
        <w:t xml:space="preserve">программ спортивной подготовки по олимпийским видам спорта, неолимпийским видам </w:t>
      </w:r>
      <w:r w:rsidR="00F226CF" w:rsidRPr="00D63D76">
        <w:rPr>
          <w:rFonts w:eastAsia="Times New Roman" w:cs="Times New Roman"/>
          <w:kern w:val="3"/>
          <w:lang w:eastAsia="ru-RU"/>
        </w:rPr>
        <w:t>спорта, адаптивным видам спорта»</w:t>
      </w:r>
    </w:p>
    <w:p w:rsidR="00555DE5" w:rsidRPr="00D63D76" w:rsidRDefault="00555DE5" w:rsidP="00C85561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eastAsia="Times New Roman" w:cs="Times New Roman"/>
          <w:kern w:val="3"/>
          <w:sz w:val="24"/>
          <w:lang w:eastAsia="ru-RU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405"/>
        <w:gridCol w:w="1843"/>
        <w:gridCol w:w="2410"/>
        <w:gridCol w:w="1701"/>
        <w:gridCol w:w="1984"/>
        <w:gridCol w:w="2835"/>
        <w:gridCol w:w="2552"/>
      </w:tblGrid>
      <w:tr w:rsidR="004B6CA0" w:rsidRPr="00D63D76" w:rsidTr="004B6CA0">
        <w:trPr>
          <w:trHeight w:val="1134"/>
        </w:trPr>
        <w:tc>
          <w:tcPr>
            <w:tcW w:w="240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jc w:val="center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Полное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jc w:val="center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наименование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jc w:val="center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муниципального учреждения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jc w:val="center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Руководитель</w:t>
            </w:r>
          </w:p>
          <w:p w:rsidR="004B6CA0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jc w:val="center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муниципаль</w:t>
            </w:r>
            <w:proofErr w:type="spellEnd"/>
            <w:r w:rsidR="004B6CA0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-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jc w:val="center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ного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jc w:val="center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учреждения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jc w:val="center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Местонахождение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jc w:val="center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муниципального учреждения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jc w:val="center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График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jc w:val="center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jc w:val="center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jc w:val="center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Адрес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jc w:val="center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сайта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jc w:val="center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Адрес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jc w:val="center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электронной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jc w:val="center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почты</w:t>
            </w:r>
          </w:p>
        </w:tc>
      </w:tr>
      <w:tr w:rsidR="004B6CA0" w:rsidRPr="00D63D76" w:rsidTr="004B6CA0">
        <w:tc>
          <w:tcPr>
            <w:tcW w:w="240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1. Муниципальное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автономное учреждение дополнительного образования</w:t>
            </w:r>
            <w:r w:rsidR="003919DF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спортивная школа</w:t>
            </w:r>
            <w:r w:rsidR="003919DF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="004F169E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олимпийского резерва «Олимп»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3919DF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директор –</w:t>
            </w:r>
          </w:p>
          <w:p w:rsidR="003919DF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Емельянов 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Василий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Владимирович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B6CA0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628402,</w:t>
            </w:r>
            <w:r w:rsidR="004B6CA0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Ханты-Мансийский</w:t>
            </w:r>
            <w:r w:rsidR="004B6CA0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автономный</w:t>
            </w:r>
            <w:r w:rsidR="004B6CA0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="003919DF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округ – Югра</w:t>
            </w: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,</w:t>
            </w:r>
            <w:r w:rsidR="004B6CA0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город Сургут,</w:t>
            </w:r>
            <w:r w:rsidR="004B6CA0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улица Мелик-Карамова, 12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4B6CA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понедельник –</w:t>
            </w:r>
            <w:r w:rsidR="00C90890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пятница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с 09.00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до 17.12,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обед с 13.00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до 14.00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(3462) 95-75-40 (приемная),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strike/>
                <w:kern w:val="3"/>
                <w:sz w:val="24"/>
                <w:szCs w:val="24"/>
                <w:lang w:eastAsia="ru-RU"/>
              </w:rPr>
              <w:t>8</w:t>
            </w: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(3462) 95-75-38 (заместитель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директора)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0890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cs="Times New Roman"/>
                <w:spacing w:val="-4"/>
                <w:sz w:val="24"/>
                <w:szCs w:val="24"/>
              </w:rPr>
            </w:pPr>
            <w:r w:rsidRPr="00D63D76">
              <w:rPr>
                <w:rFonts w:cs="Times New Roman"/>
                <w:spacing w:val="-4"/>
                <w:sz w:val="24"/>
                <w:szCs w:val="24"/>
              </w:rPr>
              <w:t>https://olimp86.gosuslugi.ru/</w:t>
            </w:r>
          </w:p>
          <w:p w:rsidR="00555DE5" w:rsidRPr="00D63D76" w:rsidRDefault="00555DE5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spacing w:val="-4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spacing w:val="-4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spacing w:val="-4"/>
                <w:kern w:val="3"/>
                <w:sz w:val="24"/>
                <w:szCs w:val="24"/>
                <w:lang w:eastAsia="ru-RU"/>
              </w:rPr>
              <w:t>оlimp_school86@mail.ru</w:t>
            </w:r>
          </w:p>
        </w:tc>
      </w:tr>
      <w:tr w:rsidR="004B6CA0" w:rsidRPr="00D63D76" w:rsidTr="004B6CA0">
        <w:tc>
          <w:tcPr>
            <w:tcW w:w="240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bookmarkStart w:id="5" w:name="anchor1102"/>
            <w:bookmarkEnd w:id="5"/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2. Муниципальное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бюджетное</w:t>
            </w:r>
            <w:r w:rsidR="003919DF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учреждение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дополнительного образования спортивная школа</w:t>
            </w:r>
            <w:r w:rsidR="003919DF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олимпийского </w:t>
            </w:r>
            <w:r w:rsidR="004F169E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резерва по зимним видам спорта «Кедр»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3919DF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директор –</w:t>
            </w:r>
          </w:p>
          <w:p w:rsidR="003919DF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Севрюгин 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Григорий Валерьевич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628402,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Ханты-Мансийский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автономный</w:t>
            </w:r>
            <w:r w:rsidR="004B6CA0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="003919DF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округ – Югра</w:t>
            </w: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,</w:t>
            </w:r>
            <w:r w:rsidR="004B6CA0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город Сургут,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улица Федорова, 73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4B6CA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понедельник –</w:t>
            </w:r>
            <w:r w:rsidR="00C90890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пятница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с 09.00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до 17.12,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обед с 13.00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до 14.00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C90890" w:rsidP="00D63D76">
            <w:pPr>
              <w:suppressAutoHyphens/>
              <w:overflowPunct w:val="0"/>
              <w:autoSpaceDE w:val="0"/>
              <w:autoSpaceDN w:val="0"/>
              <w:ind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(3462) 58-93-74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(приемная),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(3462) 93-74-57 (заместитель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директора)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spacing w:val="-4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spacing w:val="-4"/>
                <w:kern w:val="3"/>
                <w:sz w:val="24"/>
                <w:szCs w:val="24"/>
                <w:lang w:eastAsia="ru-RU"/>
              </w:rPr>
              <w:t xml:space="preserve">https://kedr86.gosuslugi.ru/ 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spacing w:val="-4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spacing w:val="-4"/>
                <w:kern w:val="3"/>
                <w:sz w:val="24"/>
                <w:szCs w:val="24"/>
                <w:lang w:eastAsia="ru-RU"/>
              </w:rPr>
              <w:t>kedr86@admsurgut.ru</w:t>
            </w:r>
          </w:p>
        </w:tc>
      </w:tr>
      <w:tr w:rsidR="004B6CA0" w:rsidRPr="00D63D76" w:rsidTr="004B6CA0">
        <w:tc>
          <w:tcPr>
            <w:tcW w:w="240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lastRenderedPageBreak/>
              <w:t>3. Муниципальное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бюджетное</w:t>
            </w:r>
            <w:r w:rsidR="003919DF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учреждение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дополнительного образования спортивная</w:t>
            </w:r>
          </w:p>
          <w:p w:rsidR="00555DE5" w:rsidRPr="00D63D76" w:rsidRDefault="004F169E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школа «Аверс»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3919DF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директор –</w:t>
            </w:r>
          </w:p>
          <w:p w:rsidR="003919DF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Подзолков 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Евгений Геннадьевич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628403,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Ханты-Мансийский</w:t>
            </w:r>
          </w:p>
          <w:p w:rsidR="004B6CA0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автономный</w:t>
            </w:r>
            <w:r w:rsidR="004B6CA0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="003919DF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округ – Югра</w:t>
            </w: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,</w:t>
            </w:r>
            <w:r w:rsidR="004B6CA0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город Сургут, улица 50 лет</w:t>
            </w:r>
            <w:r w:rsidR="004B6CA0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ВЛКСМ, 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4B6CA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понедельник –</w:t>
            </w:r>
            <w:r w:rsidR="00C90890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пятница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с 09.00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до 17.12,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обед с 13.00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до 14.00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(3462) 52-54-01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(приемная),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(3462) 52-54-05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(заместитель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директора)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spacing w:val="-4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spacing w:val="-4"/>
                <w:kern w:val="3"/>
                <w:sz w:val="24"/>
                <w:szCs w:val="24"/>
                <w:lang w:eastAsia="ru-RU"/>
              </w:rPr>
              <w:t xml:space="preserve">https://sport-sh-avers-surgut-r86.gosweb.gosuslugi.ru/ 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spacing w:val="-4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spacing w:val="-4"/>
                <w:kern w:val="3"/>
                <w:sz w:val="24"/>
                <w:szCs w:val="24"/>
                <w:lang w:eastAsia="ru-RU"/>
              </w:rPr>
              <w:t>sk_avers@admsurgut.ru</w:t>
            </w:r>
          </w:p>
        </w:tc>
      </w:tr>
      <w:tr w:rsidR="004B6CA0" w:rsidRPr="00D63D76" w:rsidTr="004B6CA0">
        <w:tc>
          <w:tcPr>
            <w:tcW w:w="240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4. Муниципальное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бюджетное</w:t>
            </w:r>
            <w:r w:rsidR="003919DF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учреждение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дополнительного образования спортивная школа</w:t>
            </w:r>
            <w:r w:rsidR="003919DF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олимпийского резерва </w:t>
            </w:r>
            <w:r w:rsidR="00F226CF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«Ермак»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3919DF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директор –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Золотарев</w:t>
            </w:r>
          </w:p>
          <w:p w:rsidR="003919DF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Денис 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Евгеньевич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628408,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Ханты-Мансийский</w:t>
            </w:r>
          </w:p>
          <w:p w:rsidR="004B6CA0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автономный</w:t>
            </w:r>
            <w:r w:rsidR="004B6CA0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="003919DF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округ – Югра</w:t>
            </w: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,</w:t>
            </w:r>
            <w:r w:rsidR="004B6CA0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город Сургут, улица Энергетиков, 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4B6CA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понедельник –</w:t>
            </w:r>
            <w:r w:rsidR="00C90890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пятница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с 09.00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до 17.12,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обед с 13.00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до 14.00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(3462) 58-94-70 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(501 - приемная)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(502 - заместитель директора)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spacing w:val="-4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spacing w:val="-4"/>
                <w:kern w:val="3"/>
                <w:sz w:val="24"/>
                <w:szCs w:val="24"/>
                <w:lang w:eastAsia="ru-RU"/>
              </w:rPr>
              <w:t xml:space="preserve">https://ermak-surgut-86.gosuslugi.ru/ 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spacing w:val="-4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spacing w:val="-4"/>
                <w:kern w:val="3"/>
                <w:sz w:val="24"/>
                <w:szCs w:val="24"/>
                <w:lang w:eastAsia="ru-RU"/>
              </w:rPr>
              <w:t>sport_ermak@admsurgut.ru</w:t>
            </w:r>
          </w:p>
        </w:tc>
      </w:tr>
      <w:tr w:rsidR="004B6CA0" w:rsidRPr="00D63D76" w:rsidTr="004B6CA0">
        <w:tc>
          <w:tcPr>
            <w:tcW w:w="240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5. Муниципальное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бюджетное</w:t>
            </w:r>
            <w:r w:rsidR="003919DF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учреждение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дополнительного образования спортивная школа</w:t>
            </w:r>
            <w:r w:rsidR="003919DF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="00F226CF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«Виктория»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3919DF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директор –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Бродовиков</w:t>
            </w:r>
            <w:proofErr w:type="spellEnd"/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Вячеслав Витальевич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628402,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Ханты-Мансийский</w:t>
            </w:r>
          </w:p>
          <w:p w:rsidR="004B6CA0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автономный</w:t>
            </w:r>
            <w:r w:rsidR="004B6CA0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="003919DF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округ – Югра</w:t>
            </w: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,</w:t>
            </w:r>
            <w:r w:rsidR="004B6CA0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город Сургут, улица</w:t>
            </w:r>
            <w:r w:rsidR="004B6CA0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Московская, 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34В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4B6CA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понедельник –</w:t>
            </w:r>
            <w:r w:rsidR="00C90890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пятница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с 09.00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до 17.12,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обед с 13.00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до 14.00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C90890" w:rsidP="00D371E6">
            <w:pPr>
              <w:suppressAutoHyphens/>
              <w:overflowPunct w:val="0"/>
              <w:autoSpaceDE w:val="0"/>
              <w:autoSpaceDN w:val="0"/>
              <w:ind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(3462) 21-11-09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(приемная),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(3462) 21-19-00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(заместитель директора)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4B6CA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spacing w:val="-4"/>
                <w:kern w:val="3"/>
                <w:sz w:val="24"/>
                <w:szCs w:val="24"/>
                <w:lang w:val="en-US" w:eastAsia="ru-RU"/>
              </w:rPr>
            </w:pPr>
            <w:r w:rsidRPr="00D63D76">
              <w:rPr>
                <w:rFonts w:eastAsia="Times New Roman" w:cs="Times New Roman"/>
                <w:spacing w:val="-4"/>
                <w:kern w:val="3"/>
                <w:sz w:val="24"/>
                <w:szCs w:val="24"/>
                <w:lang w:val="en-US" w:eastAsia="ru-RU"/>
              </w:rPr>
              <w:t>https://sport-sh-viktoriya-surgut-r86.gosweb</w:t>
            </w:r>
            <w:r w:rsidR="00C90890" w:rsidRPr="00D63D76">
              <w:rPr>
                <w:rFonts w:eastAsia="Times New Roman" w:cs="Times New Roman"/>
                <w:spacing w:val="-4"/>
                <w:kern w:val="3"/>
                <w:sz w:val="24"/>
                <w:szCs w:val="24"/>
                <w:lang w:val="en-US" w:eastAsia="ru-RU"/>
              </w:rPr>
              <w:t>.</w:t>
            </w:r>
            <w:r w:rsidRPr="00D63D76">
              <w:rPr>
                <w:rFonts w:eastAsia="Times New Roman" w:cs="Times New Roman"/>
                <w:spacing w:val="-4"/>
                <w:kern w:val="3"/>
                <w:sz w:val="24"/>
                <w:szCs w:val="24"/>
                <w:lang w:val="en-US" w:eastAsia="ru-RU"/>
              </w:rPr>
              <w:t xml:space="preserve"> </w:t>
            </w:r>
            <w:r w:rsidR="00C90890" w:rsidRPr="00D63D76">
              <w:rPr>
                <w:rFonts w:eastAsia="Times New Roman" w:cs="Times New Roman"/>
                <w:spacing w:val="-4"/>
                <w:kern w:val="3"/>
                <w:sz w:val="24"/>
                <w:szCs w:val="24"/>
                <w:lang w:val="en-US" w:eastAsia="ru-RU"/>
              </w:rPr>
              <w:t xml:space="preserve">gosuslugi.ru/ 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spacing w:val="-4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spacing w:val="-4"/>
                <w:kern w:val="3"/>
                <w:sz w:val="24"/>
                <w:szCs w:val="24"/>
                <w:lang w:eastAsia="ru-RU"/>
              </w:rPr>
              <w:t>victoria@admsurgut.ru</w:t>
            </w:r>
          </w:p>
        </w:tc>
      </w:tr>
      <w:tr w:rsidR="004B6CA0" w:rsidRPr="00D63D76" w:rsidTr="004B6CA0">
        <w:tc>
          <w:tcPr>
            <w:tcW w:w="240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6. Муниципальное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бюджетное</w:t>
            </w:r>
            <w:r w:rsidR="003919DF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учреждение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дополнительного образования спортивная школа</w:t>
            </w:r>
            <w:r w:rsidR="003919DF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олимпийского </w:t>
            </w:r>
            <w:r w:rsidR="00F226CF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резерва № </w:t>
            </w: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3919DF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директор –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Кадочкина</w:t>
            </w:r>
            <w:proofErr w:type="spellEnd"/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Светлана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Станиславовна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628406,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Ханты-Мансийский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автономный</w:t>
            </w:r>
            <w:r w:rsidR="004B6CA0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="003919DF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округ – Югра</w:t>
            </w: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,</w:t>
            </w:r>
            <w:r w:rsidR="004B6CA0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город Сургут, улица Ивана</w:t>
            </w:r>
            <w:r w:rsidR="004B6CA0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Захарова, 25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4B6CA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понедельник –</w:t>
            </w:r>
            <w:r w:rsidR="00C90890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пятница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с 09.00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до 17.12,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обед с 13.00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до 14.00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(3462) 94-31-16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(приемная),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(3462) 94-31-20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(заместитель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директора)</w:t>
            </w:r>
            <w:r w:rsidR="00D371E6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8 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4B6CA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spacing w:val="-4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spacing w:val="-4"/>
                <w:kern w:val="3"/>
                <w:sz w:val="24"/>
                <w:szCs w:val="24"/>
                <w:lang w:eastAsia="ru-RU"/>
              </w:rPr>
              <w:t>https://sport1surgut</w:t>
            </w:r>
            <w:r w:rsidR="00C90890" w:rsidRPr="00D63D76">
              <w:rPr>
                <w:rFonts w:eastAsia="Times New Roman" w:cs="Times New Roman"/>
                <w:spacing w:val="-4"/>
                <w:kern w:val="3"/>
                <w:sz w:val="24"/>
                <w:szCs w:val="24"/>
                <w:lang w:eastAsia="ru-RU"/>
              </w:rPr>
              <w:t>.</w:t>
            </w:r>
            <w:r w:rsidRPr="00D63D76">
              <w:rPr>
                <w:rFonts w:eastAsia="Times New Roman" w:cs="Times New Roman"/>
                <w:spacing w:val="-4"/>
                <w:kern w:val="3"/>
                <w:sz w:val="24"/>
                <w:szCs w:val="24"/>
                <w:lang w:eastAsia="ru-RU"/>
              </w:rPr>
              <w:t xml:space="preserve"> </w:t>
            </w:r>
            <w:r w:rsidR="00C90890" w:rsidRPr="00D63D76">
              <w:rPr>
                <w:rFonts w:eastAsia="Times New Roman" w:cs="Times New Roman"/>
                <w:spacing w:val="-4"/>
                <w:kern w:val="3"/>
                <w:sz w:val="24"/>
                <w:szCs w:val="24"/>
                <w:lang w:eastAsia="ru-RU"/>
              </w:rPr>
              <w:t xml:space="preserve">gosuslugi.ru/ 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spacing w:val="-4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spacing w:val="-4"/>
                <w:kern w:val="3"/>
                <w:sz w:val="24"/>
                <w:szCs w:val="24"/>
                <w:lang w:eastAsia="ru-RU"/>
              </w:rPr>
              <w:t>sport3@admsurgut.ru</w:t>
            </w:r>
          </w:p>
        </w:tc>
      </w:tr>
      <w:tr w:rsidR="004B6CA0" w:rsidRPr="00D63D76" w:rsidTr="004B6CA0">
        <w:tc>
          <w:tcPr>
            <w:tcW w:w="240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7. Муниципальное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lastRenderedPageBreak/>
              <w:t>бюджетное</w:t>
            </w:r>
            <w:r w:rsidR="003919DF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учреждение</w:t>
            </w:r>
          </w:p>
          <w:p w:rsidR="003919DF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дополнительного образования спортивная школа</w:t>
            </w:r>
            <w:r w:rsidR="003919DF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="00F226CF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олимпийского резерва «Югория»</w:t>
            </w: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</w:p>
          <w:p w:rsidR="003919DF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имени Арарата 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Агвановича</w:t>
            </w:r>
            <w:r w:rsidR="003919DF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Пилояна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3919DF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lastRenderedPageBreak/>
              <w:t>директор –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Алиева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lastRenderedPageBreak/>
              <w:t>Елена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lastRenderedPageBreak/>
              <w:t>628418,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Ханты-Мансийский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lastRenderedPageBreak/>
              <w:t>автономный</w:t>
            </w:r>
            <w:r w:rsidR="004B6CA0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="003919DF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округ – Югра</w:t>
            </w: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,</w:t>
            </w:r>
            <w:r w:rsidR="004B6CA0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город Сургут,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улица</w:t>
            </w:r>
            <w:r w:rsidR="004B6CA0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Пушкина, 15/2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4B6CA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lastRenderedPageBreak/>
              <w:t>понедельник –</w:t>
            </w:r>
            <w:r w:rsidR="00C90890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пятница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lastRenderedPageBreak/>
              <w:t>с 09.00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до 17.12,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обед с 13.00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до 14.00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lastRenderedPageBreak/>
              <w:t>(3462) 50-20-24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(приемная),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lastRenderedPageBreak/>
              <w:t xml:space="preserve"> (3462) 50-29-00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(заместитель директора)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4B6CA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spacing w:val="-4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spacing w:val="-4"/>
                <w:kern w:val="3"/>
                <w:sz w:val="24"/>
                <w:szCs w:val="24"/>
                <w:lang w:eastAsia="ru-RU"/>
              </w:rPr>
              <w:lastRenderedPageBreak/>
              <w:t>https://shorugoriya</w:t>
            </w:r>
            <w:r w:rsidR="00C90890" w:rsidRPr="00D63D76">
              <w:rPr>
                <w:rFonts w:eastAsia="Times New Roman" w:cs="Times New Roman"/>
                <w:spacing w:val="-4"/>
                <w:kern w:val="3"/>
                <w:sz w:val="24"/>
                <w:szCs w:val="24"/>
                <w:lang w:eastAsia="ru-RU"/>
              </w:rPr>
              <w:t>.</w:t>
            </w:r>
            <w:r w:rsidRPr="00D63D76">
              <w:rPr>
                <w:rFonts w:eastAsia="Times New Roman" w:cs="Times New Roman"/>
                <w:spacing w:val="-4"/>
                <w:kern w:val="3"/>
                <w:sz w:val="24"/>
                <w:szCs w:val="24"/>
                <w:lang w:eastAsia="ru-RU"/>
              </w:rPr>
              <w:t xml:space="preserve"> </w:t>
            </w:r>
            <w:r w:rsidR="00C90890" w:rsidRPr="00D63D76">
              <w:rPr>
                <w:rFonts w:eastAsia="Times New Roman" w:cs="Times New Roman"/>
                <w:spacing w:val="-4"/>
                <w:kern w:val="3"/>
                <w:sz w:val="24"/>
                <w:szCs w:val="24"/>
                <w:lang w:eastAsia="ru-RU"/>
              </w:rPr>
              <w:t xml:space="preserve">gosuslugi.ru/ 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spacing w:val="-4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spacing w:val="-4"/>
                <w:kern w:val="3"/>
                <w:sz w:val="24"/>
                <w:szCs w:val="24"/>
                <w:lang w:eastAsia="ru-RU"/>
              </w:rPr>
              <w:t>ugoriya@admsurgut.ru</w:t>
            </w:r>
          </w:p>
        </w:tc>
      </w:tr>
      <w:tr w:rsidR="004B6CA0" w:rsidRPr="004B6CA0" w:rsidTr="004B6CA0">
        <w:tc>
          <w:tcPr>
            <w:tcW w:w="240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8. Муниципальное</w:t>
            </w:r>
          </w:p>
          <w:p w:rsidR="004B6CA0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автономное учреждение дополнительного образования спортивная школа</w:t>
            </w:r>
            <w:r w:rsidR="003919DF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="00F226CF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«Ледовый </w:t>
            </w:r>
          </w:p>
          <w:p w:rsidR="00555DE5" w:rsidRPr="00D63D76" w:rsidRDefault="00F226CF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Дворец спорта»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3919DF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директор –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Толканов Константин Александрович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628403,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Ханты-Мансийский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автономный</w:t>
            </w:r>
            <w:r w:rsidR="004B6CA0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="003919DF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округ – Югра</w:t>
            </w: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,</w:t>
            </w:r>
            <w:r w:rsidR="004B6CA0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город Сургут,</w:t>
            </w:r>
          </w:p>
          <w:p w:rsidR="00555DE5" w:rsidRPr="00D63D76" w:rsidRDefault="004B6CA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тракт </w:t>
            </w:r>
            <w:r w:rsidR="00C90890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Югорский, 40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4B6CA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понедельник –</w:t>
            </w:r>
            <w:r w:rsidR="00C90890"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пятница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с 09.00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до 17.12,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обед с 13.00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до 14.00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(3462) 95-07-78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(приемная),</w:t>
            </w:r>
          </w:p>
          <w:p w:rsidR="00555DE5" w:rsidRPr="00D63D76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</w:pP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 xml:space="preserve"> (3462) 95-07-66</w:t>
            </w:r>
            <w:r w:rsidRPr="00D63D76">
              <w:rPr>
                <w:rFonts w:eastAsia="Times New Roman" w:cs="Times New Roman"/>
                <w:kern w:val="3"/>
                <w:sz w:val="24"/>
                <w:szCs w:val="24"/>
                <w:lang w:val="en-US" w:eastAsia="ru-RU"/>
              </w:rPr>
              <w:t xml:space="preserve"> (</w:t>
            </w:r>
            <w:r w:rsidRPr="00D63D76">
              <w:rPr>
                <w:rFonts w:eastAsia="Times New Roman" w:cs="Times New Roman"/>
                <w:kern w:val="3"/>
                <w:sz w:val="24"/>
                <w:szCs w:val="24"/>
                <w:lang w:eastAsia="ru-RU"/>
              </w:rPr>
              <w:t>заместитель директора)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D63D76" w:rsidRDefault="004B6CA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spacing w:val="-4"/>
                <w:kern w:val="3"/>
                <w:sz w:val="24"/>
                <w:szCs w:val="24"/>
                <w:lang w:val="en-US" w:eastAsia="ru-RU"/>
              </w:rPr>
            </w:pPr>
            <w:r w:rsidRPr="00D63D76">
              <w:rPr>
                <w:rFonts w:eastAsia="Times New Roman" w:cs="Times New Roman"/>
                <w:spacing w:val="-4"/>
                <w:kern w:val="3"/>
                <w:sz w:val="24"/>
                <w:szCs w:val="24"/>
                <w:lang w:val="en-US" w:eastAsia="ru-RU"/>
              </w:rPr>
              <w:t>https://lds-surgut</w:t>
            </w:r>
            <w:r w:rsidR="00C90890" w:rsidRPr="00D63D76">
              <w:rPr>
                <w:rFonts w:eastAsia="Times New Roman" w:cs="Times New Roman"/>
                <w:spacing w:val="-4"/>
                <w:kern w:val="3"/>
                <w:sz w:val="24"/>
                <w:szCs w:val="24"/>
                <w:lang w:val="en-US" w:eastAsia="ru-RU"/>
              </w:rPr>
              <w:t>.</w:t>
            </w:r>
            <w:r w:rsidRPr="00D63D76">
              <w:rPr>
                <w:rFonts w:eastAsia="Times New Roman" w:cs="Times New Roman"/>
                <w:spacing w:val="-4"/>
                <w:kern w:val="3"/>
                <w:sz w:val="24"/>
                <w:szCs w:val="24"/>
                <w:lang w:val="en-US" w:eastAsia="ru-RU"/>
              </w:rPr>
              <w:t xml:space="preserve"> </w:t>
            </w:r>
            <w:r w:rsidR="00C90890" w:rsidRPr="00D63D76">
              <w:rPr>
                <w:rFonts w:eastAsia="Times New Roman" w:cs="Times New Roman"/>
                <w:spacing w:val="-4"/>
                <w:kern w:val="3"/>
                <w:sz w:val="24"/>
                <w:szCs w:val="24"/>
                <w:lang w:val="en-US" w:eastAsia="ru-RU"/>
              </w:rPr>
              <w:t xml:space="preserve">gosuslugi.ru/ 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5DE5" w:rsidRPr="004B6CA0" w:rsidRDefault="00C90890" w:rsidP="00C85561">
            <w:pPr>
              <w:suppressAutoHyphens/>
              <w:overflowPunct w:val="0"/>
              <w:autoSpaceDE w:val="0"/>
              <w:autoSpaceDN w:val="0"/>
              <w:ind w:left="57" w:right="57"/>
              <w:textAlignment w:val="baseline"/>
              <w:rPr>
                <w:rFonts w:eastAsia="Times New Roman" w:cs="Times New Roman"/>
                <w:spacing w:val="-4"/>
                <w:kern w:val="3"/>
                <w:sz w:val="24"/>
                <w:szCs w:val="24"/>
                <w:lang w:val="en-US" w:eastAsia="ru-RU"/>
              </w:rPr>
            </w:pPr>
            <w:r w:rsidRPr="00D63D76">
              <w:rPr>
                <w:rFonts w:eastAsia="Times New Roman" w:cs="Times New Roman"/>
                <w:spacing w:val="-4"/>
                <w:kern w:val="3"/>
                <w:sz w:val="24"/>
                <w:szCs w:val="24"/>
                <w:lang w:val="en-US" w:eastAsia="ru-RU"/>
              </w:rPr>
              <w:t>mbulds@mail.ru</w:t>
            </w:r>
            <w:bookmarkStart w:id="6" w:name="_GoBack"/>
            <w:bookmarkEnd w:id="6"/>
          </w:p>
        </w:tc>
      </w:tr>
    </w:tbl>
    <w:p w:rsidR="002A4F4C" w:rsidRDefault="002A4F4C" w:rsidP="00C85561">
      <w:pPr>
        <w:ind w:firstLine="142"/>
        <w:jc w:val="both"/>
        <w:rPr>
          <w:rFonts w:eastAsia="Calibri" w:cs="Times New Roman"/>
          <w:sz w:val="20"/>
          <w:szCs w:val="20"/>
          <w:lang w:val="en-US"/>
        </w:rPr>
      </w:pPr>
    </w:p>
    <w:p w:rsidR="00D371E6" w:rsidRDefault="00D371E6" w:rsidP="00C85561">
      <w:pPr>
        <w:ind w:firstLine="142"/>
        <w:jc w:val="both"/>
        <w:rPr>
          <w:rFonts w:eastAsia="Calibri" w:cs="Times New Roman"/>
          <w:sz w:val="20"/>
          <w:szCs w:val="20"/>
          <w:lang w:val="en-US"/>
        </w:rPr>
      </w:pPr>
    </w:p>
    <w:p w:rsidR="00D371E6" w:rsidRDefault="00D371E6" w:rsidP="00C85561">
      <w:pPr>
        <w:ind w:firstLine="142"/>
        <w:jc w:val="both"/>
        <w:rPr>
          <w:rFonts w:eastAsia="Calibri" w:cs="Times New Roman"/>
          <w:sz w:val="20"/>
          <w:szCs w:val="20"/>
          <w:lang w:val="en-US"/>
        </w:rPr>
      </w:pPr>
    </w:p>
    <w:p w:rsidR="00D371E6" w:rsidRDefault="00D371E6" w:rsidP="00C85561">
      <w:pPr>
        <w:ind w:firstLine="142"/>
        <w:jc w:val="both"/>
        <w:rPr>
          <w:rFonts w:eastAsia="Calibri" w:cs="Times New Roman"/>
          <w:sz w:val="20"/>
          <w:szCs w:val="20"/>
          <w:lang w:val="en-US"/>
        </w:rPr>
      </w:pPr>
    </w:p>
    <w:p w:rsidR="00D371E6" w:rsidRPr="00D371E6" w:rsidRDefault="00D371E6" w:rsidP="00C85561">
      <w:pPr>
        <w:ind w:firstLine="142"/>
        <w:jc w:val="both"/>
        <w:rPr>
          <w:rFonts w:eastAsia="Calibri" w:cs="Times New Roman"/>
          <w:sz w:val="24"/>
          <w:szCs w:val="24"/>
          <w:lang w:val="en-US"/>
        </w:rPr>
      </w:pPr>
    </w:p>
    <w:p w:rsidR="00D371E6" w:rsidRPr="00D371E6" w:rsidRDefault="00D371E6" w:rsidP="00C85561">
      <w:pPr>
        <w:ind w:firstLine="142"/>
        <w:jc w:val="both"/>
        <w:rPr>
          <w:rFonts w:eastAsia="Calibri" w:cs="Times New Roman"/>
          <w:sz w:val="24"/>
          <w:szCs w:val="24"/>
          <w:lang w:val="en-US"/>
        </w:rPr>
      </w:pPr>
    </w:p>
    <w:p w:rsidR="00D371E6" w:rsidRPr="00D371E6" w:rsidRDefault="00D371E6" w:rsidP="00C85561">
      <w:pPr>
        <w:ind w:firstLine="142"/>
        <w:jc w:val="both"/>
        <w:rPr>
          <w:rFonts w:eastAsia="Calibri" w:cs="Times New Roman"/>
          <w:sz w:val="24"/>
          <w:szCs w:val="24"/>
          <w:lang w:val="en-US"/>
        </w:rPr>
      </w:pPr>
    </w:p>
    <w:p w:rsidR="00D371E6" w:rsidRDefault="00D371E6" w:rsidP="00C85561">
      <w:pPr>
        <w:ind w:firstLine="142"/>
        <w:jc w:val="both"/>
        <w:rPr>
          <w:sz w:val="24"/>
          <w:szCs w:val="24"/>
        </w:rPr>
      </w:pPr>
      <w:r w:rsidRPr="00D371E6">
        <w:rPr>
          <w:sz w:val="24"/>
          <w:szCs w:val="24"/>
        </w:rPr>
        <w:t xml:space="preserve">Исполнитель: Плешанова Татьяна Сергеевна, ведущий специалист отдела спортивной подготовки, </w:t>
      </w:r>
    </w:p>
    <w:p w:rsidR="00D371E6" w:rsidRPr="00D371E6" w:rsidRDefault="00D371E6" w:rsidP="00C85561">
      <w:pPr>
        <w:ind w:firstLine="142"/>
        <w:jc w:val="both"/>
        <w:rPr>
          <w:rFonts w:eastAsia="Calibri" w:cs="Times New Roman"/>
          <w:sz w:val="24"/>
          <w:szCs w:val="24"/>
        </w:rPr>
      </w:pPr>
      <w:r w:rsidRPr="00D371E6">
        <w:rPr>
          <w:sz w:val="24"/>
          <w:szCs w:val="24"/>
        </w:rPr>
        <w:t>управления физической культуры и спорта Администрации города, тел. 8 (3462) 34-87-07</w:t>
      </w:r>
    </w:p>
    <w:sectPr w:rsidR="00D371E6" w:rsidRPr="00D371E6" w:rsidSect="004B6CA0">
      <w:headerReference w:type="default" r:id="rId13"/>
      <w:pgSz w:w="16838" w:h="11906" w:orient="landscape"/>
      <w:pgMar w:top="1701" w:right="567" w:bottom="1134" w:left="567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090" w:rsidRDefault="00F13090">
      <w:r>
        <w:separator/>
      </w:r>
    </w:p>
  </w:endnote>
  <w:endnote w:type="continuationSeparator" w:id="0">
    <w:p w:rsidR="00F13090" w:rsidRDefault="00F13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090" w:rsidRDefault="00F13090">
      <w:r>
        <w:separator/>
      </w:r>
    </w:p>
  </w:footnote>
  <w:footnote w:type="continuationSeparator" w:id="0">
    <w:p w:rsidR="00F13090" w:rsidRDefault="00F13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227974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C85561" w:rsidRPr="00C85561" w:rsidRDefault="00C85561">
        <w:pPr>
          <w:pStyle w:val="a7"/>
          <w:jc w:val="center"/>
          <w:rPr>
            <w:sz w:val="20"/>
          </w:rPr>
        </w:pPr>
        <w:r w:rsidRPr="00D371E6">
          <w:rPr>
            <w:sz w:val="20"/>
          </w:rPr>
          <w:fldChar w:fldCharType="begin"/>
        </w:r>
        <w:r w:rsidRPr="00D371E6">
          <w:rPr>
            <w:sz w:val="20"/>
          </w:rPr>
          <w:instrText>PAGE   \* MERGEFORMAT</w:instrText>
        </w:r>
        <w:r w:rsidRPr="00D371E6">
          <w:rPr>
            <w:sz w:val="20"/>
          </w:rPr>
          <w:fldChar w:fldCharType="separate"/>
        </w:r>
        <w:r w:rsidR="00D63D76">
          <w:rPr>
            <w:noProof/>
            <w:sz w:val="20"/>
          </w:rPr>
          <w:t>3</w:t>
        </w:r>
        <w:r w:rsidRPr="00D371E6">
          <w:rPr>
            <w:sz w:val="20"/>
          </w:rPr>
          <w:fldChar w:fldCharType="end"/>
        </w:r>
      </w:p>
    </w:sdtContent>
  </w:sdt>
  <w:p w:rsidR="00555DE5" w:rsidRPr="00C85561" w:rsidRDefault="00555DE5" w:rsidP="00C8556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BF9" w:rsidRPr="00247BF9" w:rsidRDefault="00247BF9">
    <w:pPr>
      <w:pStyle w:val="a7"/>
      <w:jc w:val="center"/>
      <w:rPr>
        <w:sz w:val="20"/>
      </w:rPr>
    </w:pPr>
  </w:p>
  <w:p w:rsidR="00247BF9" w:rsidRDefault="00247BF9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8312294"/>
      <w:docPartObj>
        <w:docPartGallery w:val="AutoText"/>
      </w:docPartObj>
    </w:sdtPr>
    <w:sdtEndPr>
      <w:rPr>
        <w:sz w:val="20"/>
        <w:szCs w:val="20"/>
      </w:rPr>
    </w:sdtEndPr>
    <w:sdtContent>
      <w:p w:rsidR="00555DE5" w:rsidRDefault="00C90890">
        <w:pPr>
          <w:pStyle w:val="a7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>PAGE   \* MERGEFORMAT</w:instrText>
        </w:r>
        <w:r>
          <w:rPr>
            <w:sz w:val="20"/>
            <w:szCs w:val="20"/>
          </w:rPr>
          <w:fldChar w:fldCharType="separate"/>
        </w:r>
        <w:r w:rsidR="00D63D76">
          <w:rPr>
            <w:noProof/>
            <w:sz w:val="20"/>
            <w:szCs w:val="20"/>
          </w:rPr>
          <w:t>6</w:t>
        </w:r>
        <w:r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81213"/>
    <w:multiLevelType w:val="multilevel"/>
    <w:tmpl w:val="289653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BAB498C"/>
    <w:multiLevelType w:val="multilevel"/>
    <w:tmpl w:val="63DEA2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" w15:restartNumberingAfterBreak="0">
    <w:nsid w:val="59F54E9D"/>
    <w:multiLevelType w:val="multilevel"/>
    <w:tmpl w:val="3628F302"/>
    <w:lvl w:ilvl="0">
      <w:start w:val="1"/>
      <w:numFmt w:val="decimal"/>
      <w:lvlText w:val="%1."/>
      <w:lvlJc w:val="left"/>
      <w:pPr>
        <w:ind w:left="1305" w:hanging="1305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2014" w:hanging="1305"/>
      </w:pPr>
      <w:rPr>
        <w:rFonts w:ascii="Times New Roman" w:eastAsia="Calibri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723" w:hanging="1305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432" w:hanging="1305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4141" w:hanging="1305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Calibri" w:hint="default"/>
      </w:rPr>
    </w:lvl>
  </w:abstractNum>
  <w:abstractNum w:abstractNumId="3" w15:restartNumberingAfterBreak="0">
    <w:nsid w:val="68391BF3"/>
    <w:multiLevelType w:val="multilevel"/>
    <w:tmpl w:val="F26823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 w15:restartNumberingAfterBreak="0">
    <w:nsid w:val="76F44C07"/>
    <w:multiLevelType w:val="multilevel"/>
    <w:tmpl w:val="8AD20F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D94"/>
    <w:rsid w:val="000060EC"/>
    <w:rsid w:val="00020CA7"/>
    <w:rsid w:val="00024227"/>
    <w:rsid w:val="00060B98"/>
    <w:rsid w:val="000735FB"/>
    <w:rsid w:val="000742F0"/>
    <w:rsid w:val="000843B2"/>
    <w:rsid w:val="000B12C1"/>
    <w:rsid w:val="000B25DD"/>
    <w:rsid w:val="000B266C"/>
    <w:rsid w:val="000C2318"/>
    <w:rsid w:val="000C36FA"/>
    <w:rsid w:val="000D1AA8"/>
    <w:rsid w:val="001425A9"/>
    <w:rsid w:val="001523BE"/>
    <w:rsid w:val="0016534E"/>
    <w:rsid w:val="00167D79"/>
    <w:rsid w:val="00172161"/>
    <w:rsid w:val="001816D3"/>
    <w:rsid w:val="001906BD"/>
    <w:rsid w:val="001938BD"/>
    <w:rsid w:val="001D1821"/>
    <w:rsid w:val="001E6248"/>
    <w:rsid w:val="001F461F"/>
    <w:rsid w:val="002045F5"/>
    <w:rsid w:val="00214088"/>
    <w:rsid w:val="00235B9A"/>
    <w:rsid w:val="0023663B"/>
    <w:rsid w:val="00241F23"/>
    <w:rsid w:val="00247BF9"/>
    <w:rsid w:val="00282B4D"/>
    <w:rsid w:val="00294F90"/>
    <w:rsid w:val="002958FB"/>
    <w:rsid w:val="002A4F4C"/>
    <w:rsid w:val="002B3D94"/>
    <w:rsid w:val="002E56D3"/>
    <w:rsid w:val="003179DB"/>
    <w:rsid w:val="00326F4B"/>
    <w:rsid w:val="00370204"/>
    <w:rsid w:val="00387BB7"/>
    <w:rsid w:val="003919DF"/>
    <w:rsid w:val="00393CBF"/>
    <w:rsid w:val="00394478"/>
    <w:rsid w:val="003958B7"/>
    <w:rsid w:val="003A6531"/>
    <w:rsid w:val="003C7AF7"/>
    <w:rsid w:val="00455781"/>
    <w:rsid w:val="00461B86"/>
    <w:rsid w:val="004739A5"/>
    <w:rsid w:val="00483D44"/>
    <w:rsid w:val="004B6CA0"/>
    <w:rsid w:val="004D014F"/>
    <w:rsid w:val="004D04D7"/>
    <w:rsid w:val="004E2C06"/>
    <w:rsid w:val="004E7DC5"/>
    <w:rsid w:val="004F169E"/>
    <w:rsid w:val="004F7C29"/>
    <w:rsid w:val="00505043"/>
    <w:rsid w:val="00512BE0"/>
    <w:rsid w:val="00525898"/>
    <w:rsid w:val="0054113B"/>
    <w:rsid w:val="00555DE5"/>
    <w:rsid w:val="005649E4"/>
    <w:rsid w:val="00566D3F"/>
    <w:rsid w:val="005776FD"/>
    <w:rsid w:val="005B058B"/>
    <w:rsid w:val="005B522E"/>
    <w:rsid w:val="005C5E8B"/>
    <w:rsid w:val="005F4973"/>
    <w:rsid w:val="006246D1"/>
    <w:rsid w:val="006333F2"/>
    <w:rsid w:val="006438FD"/>
    <w:rsid w:val="00656C1A"/>
    <w:rsid w:val="00670F7A"/>
    <w:rsid w:val="006A1224"/>
    <w:rsid w:val="006C5D97"/>
    <w:rsid w:val="006D09B7"/>
    <w:rsid w:val="006D426F"/>
    <w:rsid w:val="006E33C4"/>
    <w:rsid w:val="006F5ED6"/>
    <w:rsid w:val="00757840"/>
    <w:rsid w:val="007C268E"/>
    <w:rsid w:val="007F4948"/>
    <w:rsid w:val="0080232C"/>
    <w:rsid w:val="00822397"/>
    <w:rsid w:val="008509CF"/>
    <w:rsid w:val="00852378"/>
    <w:rsid w:val="0085630D"/>
    <w:rsid w:val="008618DD"/>
    <w:rsid w:val="008A44EC"/>
    <w:rsid w:val="008A6933"/>
    <w:rsid w:val="008D7F83"/>
    <w:rsid w:val="008E263D"/>
    <w:rsid w:val="008E3D79"/>
    <w:rsid w:val="0092606E"/>
    <w:rsid w:val="009740A3"/>
    <w:rsid w:val="009B799E"/>
    <w:rsid w:val="009C1641"/>
    <w:rsid w:val="009D34DD"/>
    <w:rsid w:val="00A3761A"/>
    <w:rsid w:val="00A37A28"/>
    <w:rsid w:val="00A603B9"/>
    <w:rsid w:val="00A63FB0"/>
    <w:rsid w:val="00A864BF"/>
    <w:rsid w:val="00AB4194"/>
    <w:rsid w:val="00B106E8"/>
    <w:rsid w:val="00B77438"/>
    <w:rsid w:val="00B81930"/>
    <w:rsid w:val="00B846DA"/>
    <w:rsid w:val="00BC12C7"/>
    <w:rsid w:val="00BC43BA"/>
    <w:rsid w:val="00BC5D45"/>
    <w:rsid w:val="00BD0624"/>
    <w:rsid w:val="00BD228E"/>
    <w:rsid w:val="00BE1B84"/>
    <w:rsid w:val="00C03C42"/>
    <w:rsid w:val="00C46D9A"/>
    <w:rsid w:val="00C725A6"/>
    <w:rsid w:val="00C85561"/>
    <w:rsid w:val="00C85B19"/>
    <w:rsid w:val="00C90890"/>
    <w:rsid w:val="00CE3524"/>
    <w:rsid w:val="00D06D44"/>
    <w:rsid w:val="00D23C51"/>
    <w:rsid w:val="00D266D5"/>
    <w:rsid w:val="00D371E6"/>
    <w:rsid w:val="00D37651"/>
    <w:rsid w:val="00D446BA"/>
    <w:rsid w:val="00D45842"/>
    <w:rsid w:val="00D47BDF"/>
    <w:rsid w:val="00D51562"/>
    <w:rsid w:val="00D63D76"/>
    <w:rsid w:val="00D72FC4"/>
    <w:rsid w:val="00D74919"/>
    <w:rsid w:val="00DA120E"/>
    <w:rsid w:val="00DB3D53"/>
    <w:rsid w:val="00DB7836"/>
    <w:rsid w:val="00E22300"/>
    <w:rsid w:val="00E54AB0"/>
    <w:rsid w:val="00E81179"/>
    <w:rsid w:val="00E8191F"/>
    <w:rsid w:val="00E8673B"/>
    <w:rsid w:val="00E86B4D"/>
    <w:rsid w:val="00E96E05"/>
    <w:rsid w:val="00E97585"/>
    <w:rsid w:val="00EB1411"/>
    <w:rsid w:val="00EB7D56"/>
    <w:rsid w:val="00ED1E20"/>
    <w:rsid w:val="00EE45CB"/>
    <w:rsid w:val="00F04613"/>
    <w:rsid w:val="00F13090"/>
    <w:rsid w:val="00F226CF"/>
    <w:rsid w:val="00F23D88"/>
    <w:rsid w:val="00F24536"/>
    <w:rsid w:val="00F37492"/>
    <w:rsid w:val="00F4168C"/>
    <w:rsid w:val="00F52636"/>
    <w:rsid w:val="00F817BB"/>
    <w:rsid w:val="00F8214F"/>
    <w:rsid w:val="00F87C24"/>
    <w:rsid w:val="00F936F6"/>
    <w:rsid w:val="00F97A8D"/>
    <w:rsid w:val="00FB5E4D"/>
    <w:rsid w:val="00FD0A02"/>
    <w:rsid w:val="00FF14B0"/>
    <w:rsid w:val="40DC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885B4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59BF"/>
      <w:sz w:val="14"/>
      <w:szCs w:val="14"/>
      <w:u w:val="single"/>
    </w:rPr>
  </w:style>
  <w:style w:type="character" w:styleId="a4">
    <w:name w:val="page number"/>
    <w:basedOn w:val="a0"/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table" w:styleId="ab">
    <w:name w:val="Table Grid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rPr>
      <w:rFonts w:ascii="Times New Roman" w:hAnsi="Times New Roman"/>
      <w:sz w:val="28"/>
    </w:rPr>
  </w:style>
  <w:style w:type="character" w:customStyle="1" w:styleId="aa">
    <w:name w:val="Нижний колонтитул Знак"/>
    <w:basedOn w:val="a0"/>
    <w:link w:val="a9"/>
    <w:uiPriority w:val="99"/>
    <w:rPr>
      <w:rFonts w:ascii="Times New Roman" w:hAnsi="Times New Roman"/>
      <w:sz w:val="28"/>
    </w:rPr>
  </w:style>
  <w:style w:type="paragraph" w:styleId="ac">
    <w:name w:val="No Spacing"/>
    <w:uiPriority w:val="1"/>
    <w:qFormat/>
    <w:rPr>
      <w:sz w:val="22"/>
      <w:szCs w:val="22"/>
      <w:lang w:eastAsia="en-US"/>
    </w:rPr>
  </w:style>
  <w:style w:type="paragraph" w:styleId="ad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e">
    <w:name w:val="Гипертекстовая ссылка"/>
    <w:uiPriority w:val="99"/>
    <w:rPr>
      <w:color w:val="008000"/>
    </w:rPr>
  </w:style>
  <w:style w:type="paragraph" w:customStyle="1" w:styleId="af">
    <w:name w:val="Нормальный (таблица)"/>
    <w:basedOn w:val="a"/>
    <w:next w:val="a"/>
    <w:uiPriority w:val="9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1">
    <w:name w:val="Цветовое выделение"/>
    <w:uiPriority w:val="99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openxmlformats.org/officeDocument/2006/relationships/styles" Target="styles.xml"/><Relationship Id="rId9" Type="http://schemas.openxmlformats.org/officeDocument/2006/relationships/hyperlink" Target="https://mobileonline.garant.ru/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nova_ig\Desktop\&#1056;&#1040;&#1041;&#1054;&#1063;&#1040;&#1071;\&#1041;&#1051;&#1040;&#1053;&#1050;&#1048;\&#1041;&#1051;&#1040;&#1053;&#1050;&#1048;%20-%202023\&#1040;&#1076;&#1084;&#1080;&#1085;&#1080;&#1089;&#1090;&#1088;&#1072;&#1094;&#1080;&#1103;%20&#1075;&#1086;&#1088;&#1086;&#1076;&#1072;%20-%20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4DD9126-4814-4AF1-A400-573EE948D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города - Постановление</Template>
  <TotalTime>0</TotalTime>
  <Pages>1</Pages>
  <Words>1366</Words>
  <Characters>7789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2026-09-16T04:56:00Z</dcterms:created>
  <dcterms:modified xsi:type="dcterms:W3CDTF">2026-09-16T05:07:00Z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eyJoZGlkIjoiM2RlYjYwMWNmNDFlMGFjMDdkN2U0Y2M3NGU0MGFmNzgifQ==</vt:lpwstr>
  </property>
  <property fmtid="{D5CDD505-2E9C-101B-9397-08002B2CF9AE}" pid="3" name="KSOProductBuildVer">
    <vt:lpwstr>1049-12.1.0.26372</vt:lpwstr>
  </property>
  <property fmtid="{D5CDD505-2E9C-101B-9397-08002B2CF9AE}" pid="4" name="ICV">
    <vt:lpwstr>AE90EBAF52B244F9B924AC0253A91D3B_12</vt:lpwstr>
  </property>
</Properties>
</file>