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54" w:rsidRPr="00344BF4" w:rsidRDefault="00DC5054" w:rsidP="00344BF4">
      <w:pPr>
        <w:ind w:left="9639" w:hanging="9639"/>
        <w:jc w:val="right"/>
        <w:rPr>
          <w:rFonts w:ascii="Verdana" w:hAnsi="Verdana"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     </w:t>
      </w:r>
    </w:p>
    <w:p w:rsidR="00DC5054" w:rsidRPr="00344BF4" w:rsidRDefault="00DC5054" w:rsidP="00344BF4">
      <w:pPr>
        <w:jc w:val="center"/>
        <w:rPr>
          <w:rFonts w:ascii="Verdana" w:hAnsi="Verdana"/>
          <w:b/>
          <w:sz w:val="16"/>
          <w:szCs w:val="16"/>
        </w:rPr>
      </w:pPr>
      <w:r w:rsidRPr="00344BF4">
        <w:rPr>
          <w:rFonts w:ascii="Verdana" w:hAnsi="Verdana"/>
          <w:b/>
          <w:sz w:val="16"/>
          <w:szCs w:val="16"/>
        </w:rPr>
        <w:t>Открытие выставки Международного форума визуального юмора «КАРИКАТУРМ 7»</w:t>
      </w:r>
    </w:p>
    <w:p w:rsidR="00DC5054" w:rsidRPr="00344BF4" w:rsidRDefault="00DC5054" w:rsidP="00344BF4">
      <w:pPr>
        <w:spacing w:after="0"/>
        <w:ind w:firstLine="567"/>
        <w:contextualSpacing/>
        <w:jc w:val="both"/>
        <w:rPr>
          <w:rFonts w:ascii="Verdana" w:hAnsi="Verdana"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 xml:space="preserve">С 12 июня 2014 года в Сургутском художественном музее для посетителей откроется выставка карикатуры «КРАСОТА» и плаката «Красота спасет мир», в рамках Международного форума визуального юмора «КАРИКАТУРУМ 7». На выставке будет представлено более 150 конкурсных работ из 55 стран мира! </w:t>
      </w:r>
    </w:p>
    <w:p w:rsidR="00DC5054" w:rsidRPr="00344BF4" w:rsidRDefault="00DC5054" w:rsidP="00344BF4">
      <w:pPr>
        <w:spacing w:after="0"/>
        <w:ind w:firstLine="567"/>
        <w:contextualSpacing/>
        <w:jc w:val="both"/>
        <w:rPr>
          <w:rFonts w:ascii="Verdana" w:hAnsi="Verdana"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>В 2013 году был объявлен 7-ой Международный форум визуального юмора КАРИКАТУРУМ. В рамках Форума состоялся конкурс по двум номинациям: карикатура - тема «Красота»,  плакат - тема «Красота спасет мир». Свои работы на  конкурс прислали 273 художника из 55 стран мира. География Форума расширилась - к нам присоединились Колумбия, Вьетнам, Эквадор, Латвия.</w:t>
      </w:r>
    </w:p>
    <w:p w:rsidR="00DC5054" w:rsidRPr="00344BF4" w:rsidRDefault="00DC5054" w:rsidP="00344BF4">
      <w:pPr>
        <w:spacing w:after="0"/>
        <w:ind w:firstLine="567"/>
        <w:contextualSpacing/>
        <w:jc w:val="both"/>
        <w:rPr>
          <w:rFonts w:ascii="Verdana" w:hAnsi="Verdana"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>На Церемонию награждения и открытие выставок карикатуры и плаката Международного форума визуального юмора КАРИКАТУРУМ 7 приглашены 12 известных карикатуристов из Италии, Португалии, Польши, Украины и России.</w:t>
      </w:r>
    </w:p>
    <w:p w:rsidR="00DC5054" w:rsidRPr="00344BF4" w:rsidRDefault="00DC5054" w:rsidP="00344BF4">
      <w:pPr>
        <w:spacing w:after="0"/>
        <w:ind w:firstLine="567"/>
        <w:jc w:val="both"/>
        <w:rPr>
          <w:rFonts w:ascii="Verdana" w:hAnsi="Verdana"/>
          <w:bCs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>Кроме основных призов учреждениями и организациями города Сургута было учреждено 12 специальных призов художникам из Канады, Бельгии, Болгарии, Ирана, Польши, Италии, Румынии, Украины и России, которые тоже будут вручены на Церемонии награждения.</w:t>
      </w:r>
    </w:p>
    <w:p w:rsidR="00DC5054" w:rsidRPr="00344BF4" w:rsidRDefault="00DC5054" w:rsidP="00344BF4">
      <w:pPr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344BF4">
        <w:rPr>
          <w:rFonts w:ascii="Verdana" w:hAnsi="Verdana"/>
          <w:sz w:val="16"/>
          <w:szCs w:val="16"/>
        </w:rPr>
        <w:t>Выставка работает с 12 июня по 31 августа 2014 года</w:t>
      </w:r>
    </w:p>
    <w:p w:rsidR="00DC5054" w:rsidRPr="00344BF4" w:rsidRDefault="00DC5054" w:rsidP="00344BF4">
      <w:pPr>
        <w:spacing w:after="0"/>
        <w:ind w:firstLine="567"/>
        <w:jc w:val="both"/>
        <w:rPr>
          <w:rFonts w:ascii="Verdana" w:hAnsi="Verdana"/>
          <w:sz w:val="16"/>
          <w:szCs w:val="16"/>
        </w:rPr>
      </w:pPr>
    </w:p>
    <w:p w:rsidR="00DC5054" w:rsidRPr="00344BF4" w:rsidRDefault="00DC5054" w:rsidP="00344BF4">
      <w:pPr>
        <w:jc w:val="right"/>
        <w:rPr>
          <w:rFonts w:ascii="Verdana" w:hAnsi="Verdana"/>
          <w:sz w:val="16"/>
          <w:szCs w:val="16"/>
        </w:rPr>
      </w:pPr>
    </w:p>
    <w:p w:rsidR="00DC5054" w:rsidRPr="00344BF4" w:rsidRDefault="00DC5054" w:rsidP="00344BF4">
      <w:pPr>
        <w:spacing w:after="0"/>
        <w:rPr>
          <w:rFonts w:ascii="Verdana" w:hAnsi="Verdana"/>
          <w:color w:val="000000"/>
          <w:sz w:val="16"/>
          <w:szCs w:val="16"/>
        </w:rPr>
      </w:pPr>
      <w:r w:rsidRPr="00344BF4">
        <w:rPr>
          <w:rFonts w:ascii="Verdana" w:hAnsi="Verdana"/>
          <w:bCs/>
          <w:color w:val="000000"/>
          <w:sz w:val="16"/>
          <w:szCs w:val="16"/>
        </w:rPr>
        <w:t>Сургутский художественный музей</w:t>
      </w:r>
    </w:p>
    <w:p w:rsidR="00DC5054" w:rsidRPr="00344BF4" w:rsidRDefault="00DC5054" w:rsidP="00344BF4">
      <w:pPr>
        <w:spacing w:after="0"/>
        <w:rPr>
          <w:rFonts w:ascii="Verdana" w:hAnsi="Verdana"/>
          <w:color w:val="000000"/>
          <w:sz w:val="16"/>
          <w:szCs w:val="16"/>
        </w:rPr>
      </w:pPr>
      <w:r w:rsidRPr="00344BF4">
        <w:rPr>
          <w:rFonts w:ascii="Verdana" w:hAnsi="Verdana"/>
          <w:color w:val="000000"/>
          <w:sz w:val="16"/>
          <w:szCs w:val="16"/>
        </w:rPr>
        <w:t>ул. 30 </w:t>
      </w:r>
      <w:hyperlink r:id="rId4" w:tgtFrame="_blank" w:history="1">
        <w:r w:rsidRPr="00344BF4">
          <w:rPr>
            <w:rFonts w:ascii="Verdana" w:hAnsi="Verdana"/>
            <w:color w:val="7A1D06"/>
            <w:sz w:val="16"/>
            <w:szCs w:val="16"/>
          </w:rPr>
          <w:t>лет</w:t>
        </w:r>
      </w:hyperlink>
      <w:r w:rsidRPr="00344BF4">
        <w:rPr>
          <w:rFonts w:ascii="Verdana" w:hAnsi="Verdana"/>
          <w:color w:val="000000"/>
          <w:sz w:val="16"/>
          <w:szCs w:val="16"/>
        </w:rPr>
        <w:t> Победы 21/2, Музейный центр, 3 этаж, тел.: 51-68-11; 51-68-12</w:t>
      </w:r>
    </w:p>
    <w:p w:rsidR="00DC5054" w:rsidRPr="00344BF4" w:rsidRDefault="00DC5054" w:rsidP="00344BF4">
      <w:pPr>
        <w:spacing w:after="0"/>
        <w:rPr>
          <w:rFonts w:ascii="Verdana" w:hAnsi="Verdana"/>
          <w:color w:val="000000"/>
          <w:sz w:val="16"/>
          <w:szCs w:val="16"/>
        </w:rPr>
      </w:pPr>
      <w:r w:rsidRPr="00344BF4">
        <w:rPr>
          <w:rFonts w:ascii="Verdana" w:hAnsi="Verdana"/>
          <w:bCs/>
          <w:color w:val="000000"/>
          <w:sz w:val="16"/>
          <w:szCs w:val="16"/>
        </w:rPr>
        <w:t>Время работы: </w:t>
      </w:r>
      <w:r w:rsidRPr="00344BF4">
        <w:rPr>
          <w:rFonts w:ascii="Verdana" w:hAnsi="Verdana"/>
          <w:color w:val="000000"/>
          <w:sz w:val="16"/>
          <w:szCs w:val="16"/>
        </w:rPr>
        <w:t>среда - воскресенье с 10.00 до 17.00.</w:t>
      </w:r>
    </w:p>
    <w:sectPr w:rsidR="00DC5054" w:rsidRPr="00344BF4" w:rsidSect="0047357D">
      <w:pgSz w:w="11906" w:h="16838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467E"/>
    <w:rsid w:val="00081A45"/>
    <w:rsid w:val="00157D45"/>
    <w:rsid w:val="0020426A"/>
    <w:rsid w:val="00263763"/>
    <w:rsid w:val="00263A1C"/>
    <w:rsid w:val="0027337C"/>
    <w:rsid w:val="002C1BF9"/>
    <w:rsid w:val="002E45FC"/>
    <w:rsid w:val="00344BF4"/>
    <w:rsid w:val="0047357D"/>
    <w:rsid w:val="004A142B"/>
    <w:rsid w:val="005047F0"/>
    <w:rsid w:val="0060181F"/>
    <w:rsid w:val="0062467E"/>
    <w:rsid w:val="00700FCA"/>
    <w:rsid w:val="007669C8"/>
    <w:rsid w:val="00874985"/>
    <w:rsid w:val="009145DD"/>
    <w:rsid w:val="009231F1"/>
    <w:rsid w:val="009F1956"/>
    <w:rsid w:val="00B2655C"/>
    <w:rsid w:val="00BD1DF7"/>
    <w:rsid w:val="00C763BA"/>
    <w:rsid w:val="00CA48CB"/>
    <w:rsid w:val="00CC0E91"/>
    <w:rsid w:val="00D057AE"/>
    <w:rsid w:val="00DC5054"/>
    <w:rsid w:val="00DD1AB4"/>
    <w:rsid w:val="00E14749"/>
    <w:rsid w:val="00E526A6"/>
    <w:rsid w:val="00E81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A45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1956"/>
    <w:rPr>
      <w:b/>
    </w:rPr>
  </w:style>
  <w:style w:type="paragraph" w:styleId="NormalWeb">
    <w:name w:val="Normal (Web)"/>
    <w:basedOn w:val="Normal"/>
    <w:uiPriority w:val="99"/>
    <w:semiHidden/>
    <w:unhideWhenUsed/>
    <w:rsid w:val="009F19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A48CB"/>
    <w:rPr>
      <w:rFonts w:cs="Times New Roman"/>
    </w:rPr>
  </w:style>
  <w:style w:type="character" w:styleId="Hyperlink">
    <w:name w:val="Hyperlink"/>
    <w:basedOn w:val="DefaultParagraphFont"/>
    <w:uiPriority w:val="99"/>
    <w:semiHidden/>
    <w:unhideWhenUsed/>
    <w:rsid w:val="00CA48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t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230</Words>
  <Characters>1311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ХУдожка</dc:creator>
  <cp:keywords/>
  <dc:description/>
  <cp:lastModifiedBy>Маркелова Любовь Ивановна</cp:lastModifiedBy>
  <cp:revision>2</cp:revision>
  <cp:lastPrinted>2014-06-03T05:39:00Z</cp:lastPrinted>
  <dcterms:created xsi:type="dcterms:W3CDTF">2014-06-11T04:23:00Z</dcterms:created>
  <dcterms:modified xsi:type="dcterms:W3CDTF">2014-06-11T04:23:00Z</dcterms:modified>
</cp:coreProperties>
</file>