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AB" w:rsidRDefault="002230AB" w:rsidP="002447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30AB" w:rsidRPr="004F0028" w:rsidRDefault="002230AB" w:rsidP="002447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0028">
        <w:rPr>
          <w:rFonts w:ascii="Times New Roman" w:hAnsi="Times New Roman"/>
          <w:b/>
          <w:sz w:val="28"/>
          <w:szCs w:val="28"/>
        </w:rPr>
        <w:t>Программа</w:t>
      </w:r>
    </w:p>
    <w:p w:rsidR="002230AB" w:rsidRPr="004F0028" w:rsidRDefault="002230AB" w:rsidP="002447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0028">
        <w:rPr>
          <w:rFonts w:ascii="Times New Roman" w:hAnsi="Times New Roman"/>
          <w:b/>
          <w:sz w:val="28"/>
          <w:szCs w:val="28"/>
        </w:rPr>
        <w:t>мероприятий, посвященных</w:t>
      </w:r>
      <w:r>
        <w:rPr>
          <w:rFonts w:ascii="Times New Roman" w:hAnsi="Times New Roman"/>
          <w:b/>
          <w:sz w:val="28"/>
          <w:szCs w:val="28"/>
        </w:rPr>
        <w:t xml:space="preserve"> 420-летию </w:t>
      </w:r>
      <w:r w:rsidRPr="004F0028">
        <w:rPr>
          <w:rFonts w:ascii="Times New Roman" w:hAnsi="Times New Roman"/>
          <w:b/>
          <w:sz w:val="28"/>
          <w:szCs w:val="28"/>
        </w:rPr>
        <w:t>основания Сургута</w:t>
      </w:r>
    </w:p>
    <w:p w:rsidR="002230AB" w:rsidRPr="004F0028" w:rsidRDefault="002230AB" w:rsidP="002447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0028">
        <w:rPr>
          <w:rFonts w:ascii="Times New Roman" w:hAnsi="Times New Roman"/>
          <w:b/>
          <w:sz w:val="28"/>
          <w:szCs w:val="28"/>
        </w:rPr>
        <w:t>и Году культуры в Сургуте</w:t>
      </w:r>
    </w:p>
    <w:p w:rsidR="002230AB" w:rsidRDefault="002230AB" w:rsidP="002447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0028">
        <w:rPr>
          <w:rFonts w:ascii="Times New Roman" w:hAnsi="Times New Roman"/>
          <w:b/>
          <w:sz w:val="28"/>
          <w:szCs w:val="28"/>
        </w:rPr>
        <w:t>10-14 июня 2014 года</w:t>
      </w:r>
    </w:p>
    <w:p w:rsidR="002230AB" w:rsidRDefault="002230AB" w:rsidP="00244761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5846"/>
        <w:gridCol w:w="3544"/>
      </w:tblGrid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D17ED">
              <w:rPr>
                <w:rFonts w:ascii="Times New Roman" w:hAnsi="Times New Roman"/>
                <w:b/>
              </w:rPr>
              <w:t>Время проведения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D17ED">
              <w:rPr>
                <w:rFonts w:ascii="Times New Roman" w:hAnsi="Times New Roman"/>
                <w:b/>
              </w:rPr>
              <w:t>(час.)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D17ED">
              <w:rPr>
                <w:rFonts w:ascii="Times New Roman" w:hAnsi="Times New Roman"/>
                <w:b/>
              </w:rPr>
              <w:t>Наименование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D17ED"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D17ED">
              <w:rPr>
                <w:rFonts w:ascii="Times New Roman" w:hAnsi="Times New Roman"/>
                <w:b/>
              </w:rPr>
              <w:t>Место проведения</w:t>
            </w:r>
          </w:p>
        </w:tc>
      </w:tr>
      <w:tr w:rsidR="002230AB" w:rsidRPr="003D17ED" w:rsidTr="003D17ED">
        <w:tc>
          <w:tcPr>
            <w:tcW w:w="10916" w:type="dxa"/>
            <w:gridSpan w:val="3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D17ED">
              <w:rPr>
                <w:rFonts w:ascii="Times New Roman" w:hAnsi="Times New Roman"/>
                <w:b/>
              </w:rPr>
              <w:t>10 июня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11.00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Презентация  новой главы </w:t>
            </w: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Книги Почета города Сургута</w:t>
            </w: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 и торжественная церемония вручения свидетельств о занесении в Книгу Почета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 xml:space="preserve">МБУК «Сургутский краеведческий»,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 30 лет Победы, 21/2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12.00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Открытие персональной фотовыставки </w:t>
            </w: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«Территория музыки»</w:t>
            </w: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 Ирины Мутуль, члена Союза фотохудожников России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 xml:space="preserve">МАУ «Сургутская филармония»,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ул.Энгельса, 18</w:t>
            </w:r>
          </w:p>
        </w:tc>
      </w:tr>
      <w:tr w:rsidR="002230AB" w:rsidRPr="003D17ED" w:rsidTr="003D17ED">
        <w:tc>
          <w:tcPr>
            <w:tcW w:w="10916" w:type="dxa"/>
            <w:gridSpan w:val="3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11 июня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09.20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 xml:space="preserve">Открытие скульптурной композиции </w:t>
            </w:r>
            <w:r w:rsidRPr="003D17ED">
              <w:rPr>
                <w:rFonts w:ascii="Times New Roman" w:hAnsi="Times New Roman"/>
                <w:sz w:val="24"/>
                <w:szCs w:val="24"/>
              </w:rPr>
              <w:t>на Аллее газовиков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ООО «Газпром трансгаз Сургут»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ул.Университетская,1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10.00 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Торжественное открытие</w:t>
            </w: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VIII</w:t>
            </w: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Международного фестиваля ремесел коренных народов мира «Югра – 2014»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>- выставка-ярмарка «Северный мир. Фольк-Арт»;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>- детская интерактивная программа «Подворье»;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 xml:space="preserve">- «Арт-сезон творческих инициатив»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>(творческие лаборатории, мастер-классы)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МБУ историко-культурный центр «Старый Сургут»,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ул.Энергетиков, 2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Презентация проекта </w:t>
            </w: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«Интерактивная карта исторических и памятных мест города Сургута»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«Сургутский краеведческий»,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ул. 30 лет Победы, 21/2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Открытие </w:t>
            </w: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Сургутского туристского форума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МАУ «Сургутская филармония»,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ул. Энгельса, 18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Торжественная церемония чествования организаций и жителей города, занесенных на </w:t>
            </w: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Доску Почета города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Площадь у здания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Администрации города,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ул. Энгельса, 8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14.20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Открытие выставки и церемония награждения победителей Международного форума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визуального юмора </w:t>
            </w: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КАРИКАТУРУМ 7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«Сургутский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музей»,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ул. 30 лет Победы, 21/2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15.00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Презентация проекта комплексного развития пойменной части</w:t>
            </w: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реки Обь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ТРЦ «Сургут Сити Молл», Югорский тракт, 38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17.00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Городской </w:t>
            </w: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торжественный вечер</w:t>
            </w: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посвященный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420-летию основания Сургута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(вход по пригласительным билетам)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МАУ «Сургутская филармония»,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ул. Энгельса, 18</w:t>
            </w:r>
          </w:p>
        </w:tc>
      </w:tr>
      <w:tr w:rsidR="002230AB" w:rsidRPr="003D17ED" w:rsidTr="003D17ED">
        <w:tc>
          <w:tcPr>
            <w:tcW w:w="10916" w:type="dxa"/>
            <w:gridSpan w:val="3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12 июня – массовое народное гуляние «Сургут – любимый город!»  с 10.00 до 23.00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 xml:space="preserve">11.00 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Работают площадки: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● молодежная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● спортивная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● детская 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 xml:space="preserve">ул.Ленина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ул.Островского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11.00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Концерт рок-групп </w:t>
            </w: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 г.Сургута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ул.Декабристов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12.00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Гагарин-шоу </w:t>
            </w:r>
            <w:r w:rsidRPr="003D17E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LIVE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праздничная программа  «Русского радио»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ул.Ленина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13.00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Показательные выступления </w:t>
            </w: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Федерации силовых видов спорта  </w:t>
            </w: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«АйронМэн-Югра»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ул.Ленина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Праздничная программа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«Сургут – любимый город!»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м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ассовое театрализованное представление; реконструкция исторических событий с момента основания Сургута и до настоящего времени; поздравление от руководителей города и градообразующих предприятий; выступление солистов и творческих коллективов города, а также победителей 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II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городского открытого конкурса на лучшую песню о Сургуте.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D17ED">
              <w:rPr>
                <w:rFonts w:ascii="Times New Roman" w:hAnsi="Times New Roman"/>
                <w:color w:val="000000"/>
                <w:sz w:val="20"/>
                <w:szCs w:val="20"/>
              </w:rPr>
              <w:t>В концертной программе народного гуляния примет участие приглашенный знаменитый «танцующий оркестр» под управлением Александра Павлова, заслуженного деятеля искусств России (г.Екатеринбург)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площадь около памятника основателям Сургута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17.00-22.00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Театральная площадка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Сургутский музыкально-драматический театр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ул.Декабристов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Открытие симпозиума паблик-арта «СтерхФест»</w:t>
            </w: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 рамках Межрегионального фестиваля современного искусства «СтерхФест. Югорский пояс»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17ED">
              <w:rPr>
                <w:rFonts w:ascii="Times New Roman" w:hAnsi="Times New Roman"/>
                <w:color w:val="000000"/>
                <w:sz w:val="20"/>
                <w:szCs w:val="20"/>
              </w:rPr>
              <w:t>с 12.00- 16.00  выступление ансамбля средневековой музыки FlosFlorum (Екатеринбург).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ул.Магистральная,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площадка перед зданием Галереи современного искусства «Стерх»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ул. Магистральная, 34/1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Этнический рок-фестиваль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«Нулевой причал»</w:t>
            </w:r>
          </w:p>
          <w:p w:rsidR="002230AB" w:rsidRPr="003D17ED" w:rsidRDefault="002230AB" w:rsidP="003D17ED">
            <w:pPr>
              <w:pStyle w:val="Li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3D17ED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Участники фестиваля: Инна Желанная (г. Москва), Болот Байрышев (г. Горно-Алтайск), этно-рок группы: «Ива Нова» (г.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Санкт-Петербург), «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Asketics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» (г. Петрозаводск), Намгар (г. Улан-Удэ, г. Москва), «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Juniper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» (г.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Санкт-Петербург), а также легендарная группа </w:t>
            </w:r>
            <w:r w:rsidRPr="003D17ED">
              <w:rPr>
                <w:rFonts w:ascii="Times New Roman" w:hAnsi="Times New Roman"/>
                <w:b/>
                <w:color w:val="000000"/>
                <w:sz w:val="20"/>
                <w:szCs w:val="20"/>
                <w:lang w:val="ru-RU"/>
              </w:rPr>
              <w:t>«ЧАЙФ»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площадь около памятника основателям Сургута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23.00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Праздничный салют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 пиротехническое шоу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>площадь около памятника основателям Сургута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с 10.00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Праздничные торговые ярмарки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пр.Ленина;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территория, прилегающая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 xml:space="preserve"> к рынку «Центральный».</w:t>
            </w:r>
          </w:p>
        </w:tc>
      </w:tr>
      <w:tr w:rsidR="002230AB" w:rsidRPr="003D17ED" w:rsidTr="003D17ED">
        <w:tc>
          <w:tcPr>
            <w:tcW w:w="10916" w:type="dxa"/>
            <w:gridSpan w:val="3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 xml:space="preserve">Другие площадки - 12 июня 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10.00 – 16.00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Народное гуляние «Город на Оби»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3D17ED">
              <w:rPr>
                <w:rFonts w:ascii="Times New Roman" w:hAnsi="Times New Roman"/>
                <w:bCs/>
              </w:rPr>
              <w:t>катание на аттракционах, концерт творческих коллективов города, игровые программы, викторины. конкурсы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 xml:space="preserve">МАУ «Городской парк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культуры и отдыха»,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пр.Набережный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10.00 – 22.00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17E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 xml:space="preserve"> Международный фестиваль ремесел коренных народов мира «Югра – 2014»</w:t>
            </w: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>- выставка-ярмарка «Северный мир. Фольк-Арт»;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>- детская интерактивная программа «Подворье»;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 xml:space="preserve">- «Арт-сезон творческих инициатив»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>(творческие лаборатории, мастер-классы)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МБУ историко-культурный центр «Старый Сургут»,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 Энергетиков, 2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12.00 – 16.00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Фестиваль исторического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моделирования и этнической музыки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«Мангазейский ход»</w:t>
            </w:r>
          </w:p>
          <w:p w:rsidR="002230AB" w:rsidRPr="003D17ED" w:rsidRDefault="002230AB" w:rsidP="003D17E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17E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Гости фестиваля - творческие коллективы «Стары Ольса» (г. Минск, Беларусь),  « 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Drolls</w:t>
            </w:r>
            <w:r w:rsidRPr="003D17E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» (г.Петрогзаводск),  «Кованая рать» (г.Омск), и коллективы из городов ХМАО-Югры. 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D17ED">
              <w:rPr>
                <w:rFonts w:ascii="Times New Roman" w:hAnsi="Times New Roman"/>
                <w:color w:val="000000"/>
              </w:rPr>
              <w:t>МБУ историко-культурный центр «Старый Сургут»,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color w:val="000000"/>
              </w:rPr>
              <w:t>ул.Энергетиков, 2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12.30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Открытие экспозиции в Доме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истории сургутского казачества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МБУ историко-культурный центр «Старый Сургут»,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 Энергетиков, 2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13.00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Массовая регистрация брака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МАУ «Дворец торжеств»,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бульвар Свободы, 5</w:t>
            </w:r>
          </w:p>
        </w:tc>
      </w:tr>
      <w:tr w:rsidR="002230AB" w:rsidRPr="003D17ED" w:rsidTr="003D17ED">
        <w:tc>
          <w:tcPr>
            <w:tcW w:w="10916" w:type="dxa"/>
            <w:gridSpan w:val="3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13 июня</w:t>
            </w:r>
          </w:p>
        </w:tc>
      </w:tr>
      <w:tr w:rsidR="002230AB" w:rsidRPr="003D17ED" w:rsidTr="003D17ED">
        <w:trPr>
          <w:trHeight w:val="2484"/>
        </w:trPr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10.45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Спортивный праздник «Сургут и спорт вовек неразделимы …»:</w:t>
            </w:r>
          </w:p>
          <w:p w:rsidR="002230AB" w:rsidRPr="003D17ED" w:rsidRDefault="002230AB" w:rsidP="003D17ED">
            <w:pPr>
              <w:spacing w:after="0" w:line="240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Соревнования </w:t>
            </w:r>
            <w:r w:rsidRPr="003D17ED">
              <w:rPr>
                <w:rFonts w:ascii="Times New Roman" w:hAnsi="Times New Roman"/>
                <w:sz w:val="24"/>
                <w:szCs w:val="24"/>
              </w:rPr>
              <w:t>«Веселые старты» в зачет городской Спартакиады детей и подростков по месту жительства;</w:t>
            </w:r>
          </w:p>
          <w:p w:rsidR="002230AB" w:rsidRPr="003D17ED" w:rsidRDefault="002230AB" w:rsidP="003D17E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Чемпионат города по пляжному волейболу;</w:t>
            </w:r>
          </w:p>
          <w:p w:rsidR="002230AB" w:rsidRPr="003D17ED" w:rsidRDefault="002230AB" w:rsidP="003D17E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3D17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Сеанс одновременной игры в шахматы и шашки;</w:t>
            </w:r>
          </w:p>
          <w:p w:rsidR="002230AB" w:rsidRPr="003D17ED" w:rsidRDefault="002230AB" w:rsidP="003D17ED">
            <w:pPr>
              <w:spacing w:after="0" w:line="240" w:lineRule="atLeast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- Соревнования по стритболу среди мужчин и женщин;</w:t>
            </w:r>
          </w:p>
          <w:p w:rsidR="002230AB" w:rsidRPr="003D17ED" w:rsidRDefault="002230AB" w:rsidP="003D17ED">
            <w:pPr>
              <w:spacing w:after="0" w:line="240" w:lineRule="atLeast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-Мастер-класс по стрельбе из арбалета;</w:t>
            </w:r>
          </w:p>
          <w:p w:rsidR="002230AB" w:rsidRPr="003D17ED" w:rsidRDefault="002230AB" w:rsidP="003D17ED">
            <w:pPr>
              <w:spacing w:after="0" w:line="240" w:lineRule="atLeast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- Финал Кубка города по футболу.</w:t>
            </w:r>
          </w:p>
          <w:p w:rsidR="002230AB" w:rsidRPr="003D17ED" w:rsidRDefault="002230AB" w:rsidP="003D17ED">
            <w:pPr>
              <w:spacing w:after="0" w:line="240" w:lineRule="atLeast"/>
              <w:outlineLvl w:val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Спортивный объект «Спортивное ядро в микрорайоне 35А»,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Югорский тракт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10.00 – 22.00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D17E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 xml:space="preserve"> Международный фестиваль ремесел коренных народов мира «Югра – 2014»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>- выставка-ярмарка «Северный мир. Фольк-Арт»;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>- детская интерактивная программа «Подворье»;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 xml:space="preserve">- «Арт-сезон творческих инициатив»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0"/>
                <w:szCs w:val="20"/>
              </w:rPr>
              <w:t>(творческие лаборатории, мастер-классы)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МБУ историко-культурный центр «Старый Сургут»,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 Энергетиков, 2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Торжественная церемония закрытия </w:t>
            </w: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II</w:t>
            </w: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открытого городского фестиваля «КУКЛАград»</w:t>
            </w: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 участием творческих коллективов города и округа. Гость фестиваля – Театр «СъеШосу» (г.Санкт-Петербург) – театрализованное шоу на ходулях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Площадь перед зданием 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МАУ «Сургутская филармония», ул.Энгельса, 18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12.00 – 15.00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Открытый молодежный фестиваль экстремальных видов спорта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>Площадь около здания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МАУ «Ледовый 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>дворец спорта»,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>Югорский тракт, 40</w:t>
            </w: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Гагарин-шоу </w:t>
            </w:r>
            <w:r w:rsidRPr="003D17E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LIVE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праздничная программа  «Русского радио»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15.00 – 19.00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Концерт филармонических коллективов</w:t>
            </w: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«Приношение городу»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3D17ED">
              <w:rPr>
                <w:rFonts w:ascii="Times New Roman" w:hAnsi="Times New Roman"/>
                <w:sz w:val="20"/>
                <w:szCs w:val="20"/>
              </w:rPr>
              <w:t>Гостем программы станет Заслуженный артист Российской Федерации, Лауреат Международных и Всероссийских конкурсов - гармонист Геннадий Калмыков (г.Орёл).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Площадь перед зданием 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>МАУ «Сургутская филармония», ул.Энгельса, 18</w:t>
            </w:r>
          </w:p>
        </w:tc>
      </w:tr>
      <w:tr w:rsidR="002230AB" w:rsidRPr="003D17ED" w:rsidTr="003D17ED">
        <w:tc>
          <w:tcPr>
            <w:tcW w:w="10916" w:type="dxa"/>
            <w:gridSpan w:val="3"/>
          </w:tcPr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14 июня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10.00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Торжественная церемония закрытия</w:t>
            </w:r>
            <w:r w:rsidRPr="003D17E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 Международного фестиваля ремесел коренных народов мира «Югра – 2014»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МБУ историко-культурный центр «Старый Сургут»,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ул. Энергетиков, 2</w:t>
            </w:r>
          </w:p>
        </w:tc>
      </w:tr>
      <w:tr w:rsidR="002230AB" w:rsidRPr="003D17ED" w:rsidTr="003D17ED">
        <w:trPr>
          <w:trHeight w:val="1390"/>
        </w:trPr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11.00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 xml:space="preserve">Спортивный праздник 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«Сургут и спорт вовек неразделимы …»</w:t>
            </w:r>
          </w:p>
          <w:p w:rsidR="002230AB" w:rsidRPr="003D17ED" w:rsidRDefault="002230AB" w:rsidP="003D17ED">
            <w:pPr>
              <w:spacing w:after="0" w:line="240" w:lineRule="atLeast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- Соревнования по стритболу среди мужчин и женщин</w:t>
            </w:r>
          </w:p>
          <w:p w:rsidR="002230AB" w:rsidRPr="003D17ED" w:rsidRDefault="002230AB" w:rsidP="003D17ED">
            <w:pPr>
              <w:spacing w:after="0" w:line="240" w:lineRule="atLeast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- Чемпионат города по пляжному волейболу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Спортивный объект «Спортивное ядро в микрорайоне 35А»,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sz w:val="24"/>
                <w:szCs w:val="24"/>
              </w:rPr>
              <w:t>Югорский тракт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12.00 – 16.00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XVII</w:t>
            </w:r>
            <w:r w:rsidRPr="003D17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Фестиваль национальных культур «Соцветие»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 перед Театром Сургутского государственного университета, ул. Ленина, 1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12.00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bCs/>
                <w:sz w:val="24"/>
                <w:szCs w:val="24"/>
              </w:rPr>
              <w:t>Фестиваль духовых оркестров Югры:</w:t>
            </w:r>
          </w:p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Выступление </w:t>
            </w:r>
            <w:r w:rsidRPr="003D17ED">
              <w:rPr>
                <w:rFonts w:ascii="Times New Roman" w:hAnsi="Times New Roman"/>
                <w:sz w:val="24"/>
                <w:szCs w:val="24"/>
              </w:rPr>
              <w:t>Ансамбля духовых инструментов «</w:t>
            </w:r>
            <w:r w:rsidRPr="003D17ED">
              <w:rPr>
                <w:rFonts w:ascii="Times New Roman" w:hAnsi="Times New Roman"/>
                <w:sz w:val="24"/>
                <w:szCs w:val="24"/>
                <w:lang w:val="en-US"/>
              </w:rPr>
              <w:t>Titaniumbrass</w:t>
            </w:r>
            <w:r w:rsidRPr="003D17ED">
              <w:rPr>
                <w:rFonts w:ascii="Times New Roman" w:hAnsi="Times New Roman"/>
                <w:sz w:val="24"/>
                <w:szCs w:val="24"/>
              </w:rPr>
              <w:t>-</w:t>
            </w:r>
            <w:r w:rsidRPr="003D17ED">
              <w:rPr>
                <w:rFonts w:ascii="Times New Roman" w:hAnsi="Times New Roman"/>
                <w:sz w:val="24"/>
                <w:szCs w:val="24"/>
                <w:lang w:val="en-US"/>
              </w:rPr>
              <w:t>band</w:t>
            </w:r>
            <w:r w:rsidRPr="003D17E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vMerge w:val="restart"/>
          </w:tcPr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МАУ «Городской парк 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культуры и отдыха», 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sz w:val="24"/>
                <w:szCs w:val="24"/>
                <w:lang w:eastAsia="ru-RU"/>
              </w:rPr>
              <w:t>пр. Набережный</w:t>
            </w: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sz w:val="24"/>
                <w:szCs w:val="24"/>
              </w:rPr>
              <w:t>13.00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 xml:space="preserve">Выступление концертного оркестра духовых инструментов 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sz w:val="24"/>
                <w:szCs w:val="24"/>
              </w:rPr>
              <w:t>«Сургут Экспресс – Бэнд»</w:t>
            </w:r>
          </w:p>
        </w:tc>
        <w:tc>
          <w:tcPr>
            <w:tcW w:w="3544" w:type="dxa"/>
            <w:vMerge/>
          </w:tcPr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230AB" w:rsidRPr="003D17ED" w:rsidTr="003D17ED">
        <w:tc>
          <w:tcPr>
            <w:tcW w:w="1526" w:type="dxa"/>
          </w:tcPr>
          <w:p w:rsidR="002230AB" w:rsidRPr="003D17ED" w:rsidRDefault="002230AB" w:rsidP="003D1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16.00 – 21.00</w:t>
            </w:r>
          </w:p>
        </w:tc>
        <w:tc>
          <w:tcPr>
            <w:tcW w:w="5846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Выступления: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Танцующий оркестр Александра Павлова «Уралбэнд»</w:t>
            </w:r>
            <w:r w:rsidRPr="003D17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(г. Екатеринбург);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духовой оркестр Югры (г.Ханты-Мансийск);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D17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концертный оркестр духовых инструментов «Сургут Экспресс – Бэнд» и ансамбль барабанщиц и мажореток «Сургутяночка»</w:t>
            </w:r>
          </w:p>
        </w:tc>
        <w:tc>
          <w:tcPr>
            <w:tcW w:w="3544" w:type="dxa"/>
          </w:tcPr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Площадь перед зданием 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МАУ «Сургутская филармония», </w:t>
            </w:r>
          </w:p>
          <w:p w:rsidR="002230AB" w:rsidRPr="003D17ED" w:rsidRDefault="002230AB" w:rsidP="003D17ED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D17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ул.Энгельса, 18</w:t>
            </w:r>
          </w:p>
        </w:tc>
      </w:tr>
    </w:tbl>
    <w:p w:rsidR="002230AB" w:rsidRDefault="002230AB" w:rsidP="00244761">
      <w:pPr>
        <w:spacing w:after="0" w:line="240" w:lineRule="auto"/>
        <w:jc w:val="center"/>
        <w:rPr>
          <w:rFonts w:ascii="Times New Roman" w:hAnsi="Times New Roman"/>
        </w:rPr>
      </w:pPr>
    </w:p>
    <w:p w:rsidR="002230AB" w:rsidRDefault="002230AB"/>
    <w:sectPr w:rsidR="002230AB" w:rsidSect="003D17E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4761"/>
    <w:rsid w:val="0000029C"/>
    <w:rsid w:val="00000460"/>
    <w:rsid w:val="00000BEF"/>
    <w:rsid w:val="000019ED"/>
    <w:rsid w:val="00001D08"/>
    <w:rsid w:val="00001E39"/>
    <w:rsid w:val="0000203A"/>
    <w:rsid w:val="00002073"/>
    <w:rsid w:val="00002380"/>
    <w:rsid w:val="000024C8"/>
    <w:rsid w:val="000025BB"/>
    <w:rsid w:val="00002EB8"/>
    <w:rsid w:val="000037F5"/>
    <w:rsid w:val="00003DE7"/>
    <w:rsid w:val="00004750"/>
    <w:rsid w:val="00004909"/>
    <w:rsid w:val="00006121"/>
    <w:rsid w:val="000061F2"/>
    <w:rsid w:val="00006264"/>
    <w:rsid w:val="00006373"/>
    <w:rsid w:val="000067DE"/>
    <w:rsid w:val="000068EB"/>
    <w:rsid w:val="00006E9F"/>
    <w:rsid w:val="00007B71"/>
    <w:rsid w:val="00007DED"/>
    <w:rsid w:val="0001007D"/>
    <w:rsid w:val="000102CD"/>
    <w:rsid w:val="00010F06"/>
    <w:rsid w:val="0001105E"/>
    <w:rsid w:val="000117E1"/>
    <w:rsid w:val="000118B1"/>
    <w:rsid w:val="00011A29"/>
    <w:rsid w:val="00011AB6"/>
    <w:rsid w:val="0001207C"/>
    <w:rsid w:val="0001247D"/>
    <w:rsid w:val="0001267B"/>
    <w:rsid w:val="00012907"/>
    <w:rsid w:val="00012D1D"/>
    <w:rsid w:val="00012F12"/>
    <w:rsid w:val="00013063"/>
    <w:rsid w:val="00013625"/>
    <w:rsid w:val="000136A1"/>
    <w:rsid w:val="000136A2"/>
    <w:rsid w:val="00013B1D"/>
    <w:rsid w:val="00013D41"/>
    <w:rsid w:val="00014564"/>
    <w:rsid w:val="00014818"/>
    <w:rsid w:val="00014914"/>
    <w:rsid w:val="00016BDD"/>
    <w:rsid w:val="00016EEE"/>
    <w:rsid w:val="0001715A"/>
    <w:rsid w:val="00017190"/>
    <w:rsid w:val="0001749A"/>
    <w:rsid w:val="0001762A"/>
    <w:rsid w:val="00017979"/>
    <w:rsid w:val="0002062B"/>
    <w:rsid w:val="00020732"/>
    <w:rsid w:val="00020BC4"/>
    <w:rsid w:val="0002155F"/>
    <w:rsid w:val="000219CD"/>
    <w:rsid w:val="00021C97"/>
    <w:rsid w:val="00022179"/>
    <w:rsid w:val="00022370"/>
    <w:rsid w:val="0002252F"/>
    <w:rsid w:val="000227BF"/>
    <w:rsid w:val="00022EA0"/>
    <w:rsid w:val="000235F5"/>
    <w:rsid w:val="0002390B"/>
    <w:rsid w:val="00023BEB"/>
    <w:rsid w:val="00023C21"/>
    <w:rsid w:val="00024A13"/>
    <w:rsid w:val="000253FE"/>
    <w:rsid w:val="00025FB8"/>
    <w:rsid w:val="00026052"/>
    <w:rsid w:val="00026102"/>
    <w:rsid w:val="00026593"/>
    <w:rsid w:val="00026BD3"/>
    <w:rsid w:val="000270D2"/>
    <w:rsid w:val="0002729D"/>
    <w:rsid w:val="00027BAF"/>
    <w:rsid w:val="00027C50"/>
    <w:rsid w:val="00027FEE"/>
    <w:rsid w:val="00030124"/>
    <w:rsid w:val="00030730"/>
    <w:rsid w:val="0003073F"/>
    <w:rsid w:val="00030EEA"/>
    <w:rsid w:val="00031514"/>
    <w:rsid w:val="00032603"/>
    <w:rsid w:val="000326C4"/>
    <w:rsid w:val="00033A03"/>
    <w:rsid w:val="00033DE2"/>
    <w:rsid w:val="000340BC"/>
    <w:rsid w:val="00034772"/>
    <w:rsid w:val="00034CA2"/>
    <w:rsid w:val="00034E31"/>
    <w:rsid w:val="000359C2"/>
    <w:rsid w:val="00035DC1"/>
    <w:rsid w:val="00036146"/>
    <w:rsid w:val="00036294"/>
    <w:rsid w:val="000362A8"/>
    <w:rsid w:val="000364DD"/>
    <w:rsid w:val="00036A21"/>
    <w:rsid w:val="000379D5"/>
    <w:rsid w:val="00040172"/>
    <w:rsid w:val="0004050C"/>
    <w:rsid w:val="0004059F"/>
    <w:rsid w:val="000405B6"/>
    <w:rsid w:val="000405DD"/>
    <w:rsid w:val="000405F6"/>
    <w:rsid w:val="00040A2F"/>
    <w:rsid w:val="00040BFF"/>
    <w:rsid w:val="00040CEE"/>
    <w:rsid w:val="0004130E"/>
    <w:rsid w:val="000413E8"/>
    <w:rsid w:val="0004169A"/>
    <w:rsid w:val="00041821"/>
    <w:rsid w:val="00041D44"/>
    <w:rsid w:val="00042313"/>
    <w:rsid w:val="000424FA"/>
    <w:rsid w:val="000426FD"/>
    <w:rsid w:val="00042B30"/>
    <w:rsid w:val="00042D6D"/>
    <w:rsid w:val="0004315E"/>
    <w:rsid w:val="00044251"/>
    <w:rsid w:val="00044672"/>
    <w:rsid w:val="00044A94"/>
    <w:rsid w:val="00044FD9"/>
    <w:rsid w:val="00045549"/>
    <w:rsid w:val="00045696"/>
    <w:rsid w:val="00045A3A"/>
    <w:rsid w:val="000460D0"/>
    <w:rsid w:val="00046759"/>
    <w:rsid w:val="00046766"/>
    <w:rsid w:val="000467D2"/>
    <w:rsid w:val="00046FA8"/>
    <w:rsid w:val="00047580"/>
    <w:rsid w:val="00047EFE"/>
    <w:rsid w:val="00047F57"/>
    <w:rsid w:val="00050037"/>
    <w:rsid w:val="000505BF"/>
    <w:rsid w:val="0005072C"/>
    <w:rsid w:val="000508BD"/>
    <w:rsid w:val="0005127B"/>
    <w:rsid w:val="000525AE"/>
    <w:rsid w:val="00052807"/>
    <w:rsid w:val="00052B67"/>
    <w:rsid w:val="00052CCC"/>
    <w:rsid w:val="00053299"/>
    <w:rsid w:val="0005365F"/>
    <w:rsid w:val="00053B97"/>
    <w:rsid w:val="00053F39"/>
    <w:rsid w:val="000541B3"/>
    <w:rsid w:val="00054798"/>
    <w:rsid w:val="00054A61"/>
    <w:rsid w:val="00054C93"/>
    <w:rsid w:val="0005528A"/>
    <w:rsid w:val="0005545B"/>
    <w:rsid w:val="00055669"/>
    <w:rsid w:val="00055CA9"/>
    <w:rsid w:val="00057522"/>
    <w:rsid w:val="0005762B"/>
    <w:rsid w:val="000576F3"/>
    <w:rsid w:val="00060070"/>
    <w:rsid w:val="000601F4"/>
    <w:rsid w:val="0006072D"/>
    <w:rsid w:val="00060CF1"/>
    <w:rsid w:val="00060D62"/>
    <w:rsid w:val="000610C3"/>
    <w:rsid w:val="00061B93"/>
    <w:rsid w:val="0006276C"/>
    <w:rsid w:val="00062DF1"/>
    <w:rsid w:val="0006328C"/>
    <w:rsid w:val="000635D8"/>
    <w:rsid w:val="00063B2C"/>
    <w:rsid w:val="00063BD1"/>
    <w:rsid w:val="00063EB2"/>
    <w:rsid w:val="00063EFE"/>
    <w:rsid w:val="00063F07"/>
    <w:rsid w:val="00064469"/>
    <w:rsid w:val="0006462B"/>
    <w:rsid w:val="00064A9D"/>
    <w:rsid w:val="00064E93"/>
    <w:rsid w:val="0006506B"/>
    <w:rsid w:val="00065625"/>
    <w:rsid w:val="00065B0F"/>
    <w:rsid w:val="00066841"/>
    <w:rsid w:val="00066AFA"/>
    <w:rsid w:val="00066BF9"/>
    <w:rsid w:val="000674B8"/>
    <w:rsid w:val="00067900"/>
    <w:rsid w:val="0006792B"/>
    <w:rsid w:val="00070582"/>
    <w:rsid w:val="00071623"/>
    <w:rsid w:val="0007199C"/>
    <w:rsid w:val="00072241"/>
    <w:rsid w:val="000724C5"/>
    <w:rsid w:val="0007250A"/>
    <w:rsid w:val="00072E4D"/>
    <w:rsid w:val="00073293"/>
    <w:rsid w:val="00073673"/>
    <w:rsid w:val="0007377F"/>
    <w:rsid w:val="000739A3"/>
    <w:rsid w:val="00073AA5"/>
    <w:rsid w:val="00073F91"/>
    <w:rsid w:val="00075235"/>
    <w:rsid w:val="00075325"/>
    <w:rsid w:val="000754B0"/>
    <w:rsid w:val="00075727"/>
    <w:rsid w:val="000759B7"/>
    <w:rsid w:val="00075B42"/>
    <w:rsid w:val="00076E5E"/>
    <w:rsid w:val="00076F72"/>
    <w:rsid w:val="00077572"/>
    <w:rsid w:val="000777EE"/>
    <w:rsid w:val="00077A23"/>
    <w:rsid w:val="00077EAF"/>
    <w:rsid w:val="00077FDD"/>
    <w:rsid w:val="000810CD"/>
    <w:rsid w:val="000814FE"/>
    <w:rsid w:val="00081536"/>
    <w:rsid w:val="00081690"/>
    <w:rsid w:val="00081F96"/>
    <w:rsid w:val="00082A5E"/>
    <w:rsid w:val="00082AEA"/>
    <w:rsid w:val="00082FB2"/>
    <w:rsid w:val="00083021"/>
    <w:rsid w:val="00083948"/>
    <w:rsid w:val="00085320"/>
    <w:rsid w:val="00085433"/>
    <w:rsid w:val="000854BE"/>
    <w:rsid w:val="0008574A"/>
    <w:rsid w:val="000859FD"/>
    <w:rsid w:val="00085CF1"/>
    <w:rsid w:val="00086296"/>
    <w:rsid w:val="00086926"/>
    <w:rsid w:val="00086B77"/>
    <w:rsid w:val="00086C54"/>
    <w:rsid w:val="00086EA9"/>
    <w:rsid w:val="00086F24"/>
    <w:rsid w:val="000870EE"/>
    <w:rsid w:val="00087405"/>
    <w:rsid w:val="00087B77"/>
    <w:rsid w:val="00090CFB"/>
    <w:rsid w:val="00091120"/>
    <w:rsid w:val="00091362"/>
    <w:rsid w:val="00091490"/>
    <w:rsid w:val="00091A2E"/>
    <w:rsid w:val="00092AA0"/>
    <w:rsid w:val="000938B6"/>
    <w:rsid w:val="00093985"/>
    <w:rsid w:val="00093BD6"/>
    <w:rsid w:val="00093C51"/>
    <w:rsid w:val="00094310"/>
    <w:rsid w:val="000944A9"/>
    <w:rsid w:val="00094CA0"/>
    <w:rsid w:val="0009521D"/>
    <w:rsid w:val="000953BD"/>
    <w:rsid w:val="0009552F"/>
    <w:rsid w:val="00096553"/>
    <w:rsid w:val="00096658"/>
    <w:rsid w:val="000966AE"/>
    <w:rsid w:val="000967A3"/>
    <w:rsid w:val="00096D34"/>
    <w:rsid w:val="00096F97"/>
    <w:rsid w:val="00097410"/>
    <w:rsid w:val="000A027D"/>
    <w:rsid w:val="000A030E"/>
    <w:rsid w:val="000A090D"/>
    <w:rsid w:val="000A0970"/>
    <w:rsid w:val="000A1181"/>
    <w:rsid w:val="000A1927"/>
    <w:rsid w:val="000A1FF1"/>
    <w:rsid w:val="000A29AC"/>
    <w:rsid w:val="000A35E8"/>
    <w:rsid w:val="000A3C13"/>
    <w:rsid w:val="000A4049"/>
    <w:rsid w:val="000A4EF3"/>
    <w:rsid w:val="000A4F98"/>
    <w:rsid w:val="000A4FE7"/>
    <w:rsid w:val="000A507A"/>
    <w:rsid w:val="000A62DA"/>
    <w:rsid w:val="000A662E"/>
    <w:rsid w:val="000A6747"/>
    <w:rsid w:val="000A767C"/>
    <w:rsid w:val="000A76D0"/>
    <w:rsid w:val="000B0094"/>
    <w:rsid w:val="000B08B9"/>
    <w:rsid w:val="000B0D47"/>
    <w:rsid w:val="000B1185"/>
    <w:rsid w:val="000B1930"/>
    <w:rsid w:val="000B1E77"/>
    <w:rsid w:val="000B2017"/>
    <w:rsid w:val="000B2525"/>
    <w:rsid w:val="000B2A49"/>
    <w:rsid w:val="000B3069"/>
    <w:rsid w:val="000B3559"/>
    <w:rsid w:val="000B388E"/>
    <w:rsid w:val="000B40BD"/>
    <w:rsid w:val="000B44F0"/>
    <w:rsid w:val="000B468F"/>
    <w:rsid w:val="000B46DF"/>
    <w:rsid w:val="000B4A45"/>
    <w:rsid w:val="000B51A1"/>
    <w:rsid w:val="000B51F1"/>
    <w:rsid w:val="000B5911"/>
    <w:rsid w:val="000B64CA"/>
    <w:rsid w:val="000B656C"/>
    <w:rsid w:val="000B6B63"/>
    <w:rsid w:val="000B75BC"/>
    <w:rsid w:val="000B76A5"/>
    <w:rsid w:val="000B78DC"/>
    <w:rsid w:val="000C00F7"/>
    <w:rsid w:val="000C00FC"/>
    <w:rsid w:val="000C01C8"/>
    <w:rsid w:val="000C0405"/>
    <w:rsid w:val="000C0506"/>
    <w:rsid w:val="000C09E7"/>
    <w:rsid w:val="000C0DD0"/>
    <w:rsid w:val="000C0EFE"/>
    <w:rsid w:val="000C1A48"/>
    <w:rsid w:val="000C20E8"/>
    <w:rsid w:val="000C212A"/>
    <w:rsid w:val="000C247A"/>
    <w:rsid w:val="000C2626"/>
    <w:rsid w:val="000C2B85"/>
    <w:rsid w:val="000C2D9D"/>
    <w:rsid w:val="000C2F4F"/>
    <w:rsid w:val="000C3048"/>
    <w:rsid w:val="000C3247"/>
    <w:rsid w:val="000C3581"/>
    <w:rsid w:val="000C381B"/>
    <w:rsid w:val="000C3B71"/>
    <w:rsid w:val="000C3FC9"/>
    <w:rsid w:val="000C43E3"/>
    <w:rsid w:val="000C492A"/>
    <w:rsid w:val="000C536C"/>
    <w:rsid w:val="000C5BD3"/>
    <w:rsid w:val="000C653A"/>
    <w:rsid w:val="000C6A87"/>
    <w:rsid w:val="000C6B36"/>
    <w:rsid w:val="000C7160"/>
    <w:rsid w:val="000C748E"/>
    <w:rsid w:val="000C79C5"/>
    <w:rsid w:val="000C7FB0"/>
    <w:rsid w:val="000D0043"/>
    <w:rsid w:val="000D02AB"/>
    <w:rsid w:val="000D0334"/>
    <w:rsid w:val="000D08AA"/>
    <w:rsid w:val="000D10BD"/>
    <w:rsid w:val="000D1563"/>
    <w:rsid w:val="000D15A9"/>
    <w:rsid w:val="000D15B9"/>
    <w:rsid w:val="000D16C2"/>
    <w:rsid w:val="000D1A10"/>
    <w:rsid w:val="000D1B4A"/>
    <w:rsid w:val="000D2012"/>
    <w:rsid w:val="000D218A"/>
    <w:rsid w:val="000D21A5"/>
    <w:rsid w:val="000D2A55"/>
    <w:rsid w:val="000D2F43"/>
    <w:rsid w:val="000D359D"/>
    <w:rsid w:val="000D37EF"/>
    <w:rsid w:val="000D38F2"/>
    <w:rsid w:val="000D3BCF"/>
    <w:rsid w:val="000D3D0A"/>
    <w:rsid w:val="000D44FA"/>
    <w:rsid w:val="000D485F"/>
    <w:rsid w:val="000D4C36"/>
    <w:rsid w:val="000D4F24"/>
    <w:rsid w:val="000D6E4F"/>
    <w:rsid w:val="000D754D"/>
    <w:rsid w:val="000D75FB"/>
    <w:rsid w:val="000D76FC"/>
    <w:rsid w:val="000D7A76"/>
    <w:rsid w:val="000E01B7"/>
    <w:rsid w:val="000E01DD"/>
    <w:rsid w:val="000E04E6"/>
    <w:rsid w:val="000E077A"/>
    <w:rsid w:val="000E0F83"/>
    <w:rsid w:val="000E0FB9"/>
    <w:rsid w:val="000E111C"/>
    <w:rsid w:val="000E177B"/>
    <w:rsid w:val="000E1AED"/>
    <w:rsid w:val="000E1AFD"/>
    <w:rsid w:val="000E1B65"/>
    <w:rsid w:val="000E1DE8"/>
    <w:rsid w:val="000E2122"/>
    <w:rsid w:val="000E2A97"/>
    <w:rsid w:val="000E3151"/>
    <w:rsid w:val="000E321A"/>
    <w:rsid w:val="000E33B2"/>
    <w:rsid w:val="000E3407"/>
    <w:rsid w:val="000E3673"/>
    <w:rsid w:val="000E38A5"/>
    <w:rsid w:val="000E3DFF"/>
    <w:rsid w:val="000E3F4B"/>
    <w:rsid w:val="000E4118"/>
    <w:rsid w:val="000E430B"/>
    <w:rsid w:val="000E433F"/>
    <w:rsid w:val="000E5771"/>
    <w:rsid w:val="000E60D2"/>
    <w:rsid w:val="000E630F"/>
    <w:rsid w:val="000E6D3B"/>
    <w:rsid w:val="000E77B0"/>
    <w:rsid w:val="000E7B90"/>
    <w:rsid w:val="000E7BA4"/>
    <w:rsid w:val="000E7DA1"/>
    <w:rsid w:val="000E7E2B"/>
    <w:rsid w:val="000F02EA"/>
    <w:rsid w:val="000F05E3"/>
    <w:rsid w:val="000F08A4"/>
    <w:rsid w:val="000F21AD"/>
    <w:rsid w:val="000F2403"/>
    <w:rsid w:val="000F308C"/>
    <w:rsid w:val="000F32EF"/>
    <w:rsid w:val="000F3BFD"/>
    <w:rsid w:val="000F3EBC"/>
    <w:rsid w:val="000F3F96"/>
    <w:rsid w:val="000F4F2B"/>
    <w:rsid w:val="000F51A4"/>
    <w:rsid w:val="000F5372"/>
    <w:rsid w:val="000F5A8C"/>
    <w:rsid w:val="000F5ECD"/>
    <w:rsid w:val="000F62C7"/>
    <w:rsid w:val="000F68B6"/>
    <w:rsid w:val="000F7290"/>
    <w:rsid w:val="000F7D00"/>
    <w:rsid w:val="000F7E0E"/>
    <w:rsid w:val="000F7F29"/>
    <w:rsid w:val="00100327"/>
    <w:rsid w:val="001008E7"/>
    <w:rsid w:val="00100901"/>
    <w:rsid w:val="001009A8"/>
    <w:rsid w:val="00101067"/>
    <w:rsid w:val="00101A60"/>
    <w:rsid w:val="00101AE2"/>
    <w:rsid w:val="00101C9D"/>
    <w:rsid w:val="00101D5F"/>
    <w:rsid w:val="00102228"/>
    <w:rsid w:val="0010238B"/>
    <w:rsid w:val="00102C62"/>
    <w:rsid w:val="00103610"/>
    <w:rsid w:val="0010365D"/>
    <w:rsid w:val="00103EF3"/>
    <w:rsid w:val="001047C3"/>
    <w:rsid w:val="00104BC7"/>
    <w:rsid w:val="00104CA4"/>
    <w:rsid w:val="0010587C"/>
    <w:rsid w:val="00105C1F"/>
    <w:rsid w:val="001062A2"/>
    <w:rsid w:val="00106E41"/>
    <w:rsid w:val="00107CFB"/>
    <w:rsid w:val="00107D29"/>
    <w:rsid w:val="0011010E"/>
    <w:rsid w:val="001101D2"/>
    <w:rsid w:val="0011072D"/>
    <w:rsid w:val="0011086F"/>
    <w:rsid w:val="00110C23"/>
    <w:rsid w:val="001117E1"/>
    <w:rsid w:val="00111844"/>
    <w:rsid w:val="00111EF4"/>
    <w:rsid w:val="0011207E"/>
    <w:rsid w:val="001120F3"/>
    <w:rsid w:val="0011298E"/>
    <w:rsid w:val="0011322D"/>
    <w:rsid w:val="0011387D"/>
    <w:rsid w:val="00113C12"/>
    <w:rsid w:val="00113C1A"/>
    <w:rsid w:val="00113D67"/>
    <w:rsid w:val="001145A2"/>
    <w:rsid w:val="0011482D"/>
    <w:rsid w:val="00115275"/>
    <w:rsid w:val="001156E0"/>
    <w:rsid w:val="00115DE6"/>
    <w:rsid w:val="001165BC"/>
    <w:rsid w:val="0011725E"/>
    <w:rsid w:val="00117645"/>
    <w:rsid w:val="00117FF0"/>
    <w:rsid w:val="00120187"/>
    <w:rsid w:val="0012055E"/>
    <w:rsid w:val="001210A4"/>
    <w:rsid w:val="00121191"/>
    <w:rsid w:val="00121B91"/>
    <w:rsid w:val="00121EA8"/>
    <w:rsid w:val="00122586"/>
    <w:rsid w:val="0012285A"/>
    <w:rsid w:val="00122A4F"/>
    <w:rsid w:val="00122D86"/>
    <w:rsid w:val="001230B7"/>
    <w:rsid w:val="001232AA"/>
    <w:rsid w:val="00123520"/>
    <w:rsid w:val="00123C26"/>
    <w:rsid w:val="001246C5"/>
    <w:rsid w:val="00125EDE"/>
    <w:rsid w:val="00126031"/>
    <w:rsid w:val="00126121"/>
    <w:rsid w:val="00126AAA"/>
    <w:rsid w:val="00126D25"/>
    <w:rsid w:val="001272C2"/>
    <w:rsid w:val="0012735B"/>
    <w:rsid w:val="0012738E"/>
    <w:rsid w:val="001279F8"/>
    <w:rsid w:val="00127D85"/>
    <w:rsid w:val="00130B25"/>
    <w:rsid w:val="00130EEA"/>
    <w:rsid w:val="00131042"/>
    <w:rsid w:val="00131297"/>
    <w:rsid w:val="001316CF"/>
    <w:rsid w:val="00131981"/>
    <w:rsid w:val="001319F1"/>
    <w:rsid w:val="0013225F"/>
    <w:rsid w:val="00132734"/>
    <w:rsid w:val="00132E83"/>
    <w:rsid w:val="00133369"/>
    <w:rsid w:val="001333BD"/>
    <w:rsid w:val="00134150"/>
    <w:rsid w:val="00134DCA"/>
    <w:rsid w:val="00135489"/>
    <w:rsid w:val="001354D6"/>
    <w:rsid w:val="00135DD2"/>
    <w:rsid w:val="00136062"/>
    <w:rsid w:val="001362D2"/>
    <w:rsid w:val="001364F7"/>
    <w:rsid w:val="001374F6"/>
    <w:rsid w:val="001378AF"/>
    <w:rsid w:val="00137A33"/>
    <w:rsid w:val="00137E3A"/>
    <w:rsid w:val="00140016"/>
    <w:rsid w:val="00141596"/>
    <w:rsid w:val="001419FE"/>
    <w:rsid w:val="00141E83"/>
    <w:rsid w:val="001421DB"/>
    <w:rsid w:val="00142862"/>
    <w:rsid w:val="00142932"/>
    <w:rsid w:val="00142CDB"/>
    <w:rsid w:val="00143024"/>
    <w:rsid w:val="00143AC0"/>
    <w:rsid w:val="00143BB2"/>
    <w:rsid w:val="00143E55"/>
    <w:rsid w:val="00144988"/>
    <w:rsid w:val="00145E50"/>
    <w:rsid w:val="0014632C"/>
    <w:rsid w:val="001465C1"/>
    <w:rsid w:val="0014724C"/>
    <w:rsid w:val="001477EC"/>
    <w:rsid w:val="00147F2F"/>
    <w:rsid w:val="00150122"/>
    <w:rsid w:val="001501A0"/>
    <w:rsid w:val="00150910"/>
    <w:rsid w:val="001509E7"/>
    <w:rsid w:val="00150B57"/>
    <w:rsid w:val="00151013"/>
    <w:rsid w:val="001515D3"/>
    <w:rsid w:val="00151929"/>
    <w:rsid w:val="00151B61"/>
    <w:rsid w:val="00152761"/>
    <w:rsid w:val="001527FF"/>
    <w:rsid w:val="001530C4"/>
    <w:rsid w:val="0015407D"/>
    <w:rsid w:val="00155282"/>
    <w:rsid w:val="0015529A"/>
    <w:rsid w:val="00155375"/>
    <w:rsid w:val="0015560A"/>
    <w:rsid w:val="001561C6"/>
    <w:rsid w:val="001562B8"/>
    <w:rsid w:val="00156A64"/>
    <w:rsid w:val="00157221"/>
    <w:rsid w:val="001573A9"/>
    <w:rsid w:val="00157731"/>
    <w:rsid w:val="001577F5"/>
    <w:rsid w:val="00157954"/>
    <w:rsid w:val="00157AE4"/>
    <w:rsid w:val="00157CBC"/>
    <w:rsid w:val="00157FA4"/>
    <w:rsid w:val="001605F7"/>
    <w:rsid w:val="00160AE0"/>
    <w:rsid w:val="00160C15"/>
    <w:rsid w:val="00161614"/>
    <w:rsid w:val="00161968"/>
    <w:rsid w:val="00161998"/>
    <w:rsid w:val="00161D87"/>
    <w:rsid w:val="00161FEF"/>
    <w:rsid w:val="001621E2"/>
    <w:rsid w:val="001624AE"/>
    <w:rsid w:val="00162A43"/>
    <w:rsid w:val="00162BBB"/>
    <w:rsid w:val="00162DA6"/>
    <w:rsid w:val="00163324"/>
    <w:rsid w:val="00163406"/>
    <w:rsid w:val="00163426"/>
    <w:rsid w:val="00163CC3"/>
    <w:rsid w:val="00163D12"/>
    <w:rsid w:val="001640F3"/>
    <w:rsid w:val="0016449F"/>
    <w:rsid w:val="001646C3"/>
    <w:rsid w:val="00165418"/>
    <w:rsid w:val="00165C18"/>
    <w:rsid w:val="00165FE8"/>
    <w:rsid w:val="00166631"/>
    <w:rsid w:val="001670B9"/>
    <w:rsid w:val="001679CE"/>
    <w:rsid w:val="00167B0F"/>
    <w:rsid w:val="00167E70"/>
    <w:rsid w:val="001709F7"/>
    <w:rsid w:val="00170D9E"/>
    <w:rsid w:val="00170E30"/>
    <w:rsid w:val="00171198"/>
    <w:rsid w:val="001719BB"/>
    <w:rsid w:val="00172695"/>
    <w:rsid w:val="00172BAE"/>
    <w:rsid w:val="00172BC9"/>
    <w:rsid w:val="00172FC7"/>
    <w:rsid w:val="001732C2"/>
    <w:rsid w:val="00173653"/>
    <w:rsid w:val="00173F40"/>
    <w:rsid w:val="00173F87"/>
    <w:rsid w:val="0017427D"/>
    <w:rsid w:val="00174CE6"/>
    <w:rsid w:val="00175673"/>
    <w:rsid w:val="00175774"/>
    <w:rsid w:val="001760FB"/>
    <w:rsid w:val="00176532"/>
    <w:rsid w:val="0017668D"/>
    <w:rsid w:val="001769AE"/>
    <w:rsid w:val="00176E2C"/>
    <w:rsid w:val="00176F17"/>
    <w:rsid w:val="001776AB"/>
    <w:rsid w:val="00177E87"/>
    <w:rsid w:val="0018023E"/>
    <w:rsid w:val="001808B1"/>
    <w:rsid w:val="00181325"/>
    <w:rsid w:val="001815FE"/>
    <w:rsid w:val="00181724"/>
    <w:rsid w:val="00181850"/>
    <w:rsid w:val="001821E9"/>
    <w:rsid w:val="001826BD"/>
    <w:rsid w:val="00182F62"/>
    <w:rsid w:val="0018347E"/>
    <w:rsid w:val="00183A4B"/>
    <w:rsid w:val="00183AF0"/>
    <w:rsid w:val="001844DA"/>
    <w:rsid w:val="0018454F"/>
    <w:rsid w:val="0018455A"/>
    <w:rsid w:val="00184B18"/>
    <w:rsid w:val="00184F8D"/>
    <w:rsid w:val="0018528A"/>
    <w:rsid w:val="001853AB"/>
    <w:rsid w:val="00185A5D"/>
    <w:rsid w:val="00185CF9"/>
    <w:rsid w:val="001860C7"/>
    <w:rsid w:val="001864BC"/>
    <w:rsid w:val="00186941"/>
    <w:rsid w:val="00186A5C"/>
    <w:rsid w:val="00186BF6"/>
    <w:rsid w:val="00187746"/>
    <w:rsid w:val="001878B2"/>
    <w:rsid w:val="00187C30"/>
    <w:rsid w:val="00187C98"/>
    <w:rsid w:val="00190960"/>
    <w:rsid w:val="00190DCF"/>
    <w:rsid w:val="00190FD0"/>
    <w:rsid w:val="001913FC"/>
    <w:rsid w:val="00191F51"/>
    <w:rsid w:val="00192225"/>
    <w:rsid w:val="00192323"/>
    <w:rsid w:val="00192628"/>
    <w:rsid w:val="0019262D"/>
    <w:rsid w:val="001926BA"/>
    <w:rsid w:val="00192964"/>
    <w:rsid w:val="00192FB1"/>
    <w:rsid w:val="00193155"/>
    <w:rsid w:val="00193280"/>
    <w:rsid w:val="00193E26"/>
    <w:rsid w:val="00193F36"/>
    <w:rsid w:val="00193FCD"/>
    <w:rsid w:val="001944DD"/>
    <w:rsid w:val="00194B85"/>
    <w:rsid w:val="00194FC2"/>
    <w:rsid w:val="001952B6"/>
    <w:rsid w:val="00195D93"/>
    <w:rsid w:val="00195DE7"/>
    <w:rsid w:val="0019601F"/>
    <w:rsid w:val="0019639F"/>
    <w:rsid w:val="001969EB"/>
    <w:rsid w:val="001971D9"/>
    <w:rsid w:val="00197A15"/>
    <w:rsid w:val="001A0077"/>
    <w:rsid w:val="001A091E"/>
    <w:rsid w:val="001A11B1"/>
    <w:rsid w:val="001A1317"/>
    <w:rsid w:val="001A20A6"/>
    <w:rsid w:val="001A214A"/>
    <w:rsid w:val="001A21E6"/>
    <w:rsid w:val="001A2481"/>
    <w:rsid w:val="001A26D5"/>
    <w:rsid w:val="001A2BA1"/>
    <w:rsid w:val="001A2F9F"/>
    <w:rsid w:val="001A3238"/>
    <w:rsid w:val="001A32B5"/>
    <w:rsid w:val="001A3875"/>
    <w:rsid w:val="001A3A69"/>
    <w:rsid w:val="001A42A7"/>
    <w:rsid w:val="001A44AA"/>
    <w:rsid w:val="001A481C"/>
    <w:rsid w:val="001A4E93"/>
    <w:rsid w:val="001A563A"/>
    <w:rsid w:val="001A5872"/>
    <w:rsid w:val="001A6592"/>
    <w:rsid w:val="001A6682"/>
    <w:rsid w:val="001A6791"/>
    <w:rsid w:val="001A6960"/>
    <w:rsid w:val="001A6A1C"/>
    <w:rsid w:val="001A6CC2"/>
    <w:rsid w:val="001A6FF5"/>
    <w:rsid w:val="001A7A5A"/>
    <w:rsid w:val="001A7E70"/>
    <w:rsid w:val="001A7F1F"/>
    <w:rsid w:val="001B0B70"/>
    <w:rsid w:val="001B0ED1"/>
    <w:rsid w:val="001B1179"/>
    <w:rsid w:val="001B14B2"/>
    <w:rsid w:val="001B1706"/>
    <w:rsid w:val="001B1C1E"/>
    <w:rsid w:val="001B25AD"/>
    <w:rsid w:val="001B2657"/>
    <w:rsid w:val="001B2CE9"/>
    <w:rsid w:val="001B3938"/>
    <w:rsid w:val="001B3A80"/>
    <w:rsid w:val="001B4180"/>
    <w:rsid w:val="001B48F5"/>
    <w:rsid w:val="001B4F0B"/>
    <w:rsid w:val="001B4F5B"/>
    <w:rsid w:val="001B4F96"/>
    <w:rsid w:val="001B5013"/>
    <w:rsid w:val="001B57CC"/>
    <w:rsid w:val="001B6293"/>
    <w:rsid w:val="001B7456"/>
    <w:rsid w:val="001B7716"/>
    <w:rsid w:val="001B79D4"/>
    <w:rsid w:val="001B7B94"/>
    <w:rsid w:val="001C00CF"/>
    <w:rsid w:val="001C09A6"/>
    <w:rsid w:val="001C0E24"/>
    <w:rsid w:val="001C18E6"/>
    <w:rsid w:val="001C19C6"/>
    <w:rsid w:val="001C219B"/>
    <w:rsid w:val="001C267A"/>
    <w:rsid w:val="001C2716"/>
    <w:rsid w:val="001C30F3"/>
    <w:rsid w:val="001C3271"/>
    <w:rsid w:val="001C33D5"/>
    <w:rsid w:val="001C3D01"/>
    <w:rsid w:val="001C3E78"/>
    <w:rsid w:val="001C4002"/>
    <w:rsid w:val="001C4794"/>
    <w:rsid w:val="001C50BE"/>
    <w:rsid w:val="001C5133"/>
    <w:rsid w:val="001C5CD6"/>
    <w:rsid w:val="001C622D"/>
    <w:rsid w:val="001C6EE0"/>
    <w:rsid w:val="001C72FF"/>
    <w:rsid w:val="001C73DD"/>
    <w:rsid w:val="001C7404"/>
    <w:rsid w:val="001C75E8"/>
    <w:rsid w:val="001C76FA"/>
    <w:rsid w:val="001C7915"/>
    <w:rsid w:val="001C79D6"/>
    <w:rsid w:val="001D004B"/>
    <w:rsid w:val="001D03E7"/>
    <w:rsid w:val="001D045D"/>
    <w:rsid w:val="001D0587"/>
    <w:rsid w:val="001D089A"/>
    <w:rsid w:val="001D0949"/>
    <w:rsid w:val="001D0EA8"/>
    <w:rsid w:val="001D126D"/>
    <w:rsid w:val="001D205E"/>
    <w:rsid w:val="001D207B"/>
    <w:rsid w:val="001D2911"/>
    <w:rsid w:val="001D29CF"/>
    <w:rsid w:val="001D3112"/>
    <w:rsid w:val="001D3A41"/>
    <w:rsid w:val="001D40AA"/>
    <w:rsid w:val="001D4D1B"/>
    <w:rsid w:val="001D4DD0"/>
    <w:rsid w:val="001D5ADC"/>
    <w:rsid w:val="001D64AB"/>
    <w:rsid w:val="001D6B94"/>
    <w:rsid w:val="001D6D20"/>
    <w:rsid w:val="001D7578"/>
    <w:rsid w:val="001D7817"/>
    <w:rsid w:val="001D7C1A"/>
    <w:rsid w:val="001E04C9"/>
    <w:rsid w:val="001E05AF"/>
    <w:rsid w:val="001E0EEF"/>
    <w:rsid w:val="001E1BC3"/>
    <w:rsid w:val="001E1C15"/>
    <w:rsid w:val="001E1D65"/>
    <w:rsid w:val="001E1F41"/>
    <w:rsid w:val="001E2022"/>
    <w:rsid w:val="001E2326"/>
    <w:rsid w:val="001E2BE6"/>
    <w:rsid w:val="001E2D74"/>
    <w:rsid w:val="001E30E3"/>
    <w:rsid w:val="001E3623"/>
    <w:rsid w:val="001E3681"/>
    <w:rsid w:val="001E391B"/>
    <w:rsid w:val="001E3BAD"/>
    <w:rsid w:val="001E3F6B"/>
    <w:rsid w:val="001E47FC"/>
    <w:rsid w:val="001E48AF"/>
    <w:rsid w:val="001E50CD"/>
    <w:rsid w:val="001E5290"/>
    <w:rsid w:val="001E55CE"/>
    <w:rsid w:val="001E57EA"/>
    <w:rsid w:val="001E59FD"/>
    <w:rsid w:val="001E5FE5"/>
    <w:rsid w:val="001E647E"/>
    <w:rsid w:val="001E6965"/>
    <w:rsid w:val="001E69A1"/>
    <w:rsid w:val="001E6AE1"/>
    <w:rsid w:val="001E719C"/>
    <w:rsid w:val="001E7710"/>
    <w:rsid w:val="001E7D61"/>
    <w:rsid w:val="001F0120"/>
    <w:rsid w:val="001F0D9D"/>
    <w:rsid w:val="001F10EE"/>
    <w:rsid w:val="001F1465"/>
    <w:rsid w:val="001F1A71"/>
    <w:rsid w:val="001F1B39"/>
    <w:rsid w:val="001F2724"/>
    <w:rsid w:val="001F2A26"/>
    <w:rsid w:val="001F2CEF"/>
    <w:rsid w:val="001F2D87"/>
    <w:rsid w:val="001F2DFD"/>
    <w:rsid w:val="001F2E89"/>
    <w:rsid w:val="001F372D"/>
    <w:rsid w:val="001F3B60"/>
    <w:rsid w:val="001F45C4"/>
    <w:rsid w:val="001F46EF"/>
    <w:rsid w:val="001F49EA"/>
    <w:rsid w:val="001F511D"/>
    <w:rsid w:val="001F567B"/>
    <w:rsid w:val="001F5A57"/>
    <w:rsid w:val="001F5A8B"/>
    <w:rsid w:val="001F5E83"/>
    <w:rsid w:val="001F5F79"/>
    <w:rsid w:val="001F6005"/>
    <w:rsid w:val="001F6D8E"/>
    <w:rsid w:val="001F7FE7"/>
    <w:rsid w:val="0020021E"/>
    <w:rsid w:val="002003D8"/>
    <w:rsid w:val="002007D4"/>
    <w:rsid w:val="00200969"/>
    <w:rsid w:val="002009AA"/>
    <w:rsid w:val="00202005"/>
    <w:rsid w:val="002020BC"/>
    <w:rsid w:val="002024CE"/>
    <w:rsid w:val="002028B1"/>
    <w:rsid w:val="00203172"/>
    <w:rsid w:val="00203381"/>
    <w:rsid w:val="002037DE"/>
    <w:rsid w:val="0020458C"/>
    <w:rsid w:val="00204909"/>
    <w:rsid w:val="00204B64"/>
    <w:rsid w:val="002054A3"/>
    <w:rsid w:val="002062AB"/>
    <w:rsid w:val="002065D3"/>
    <w:rsid w:val="00206939"/>
    <w:rsid w:val="00206B73"/>
    <w:rsid w:val="0020732A"/>
    <w:rsid w:val="00207B81"/>
    <w:rsid w:val="00207DEB"/>
    <w:rsid w:val="00210006"/>
    <w:rsid w:val="002106F3"/>
    <w:rsid w:val="002112FC"/>
    <w:rsid w:val="00211965"/>
    <w:rsid w:val="00211B65"/>
    <w:rsid w:val="00211BA1"/>
    <w:rsid w:val="00211F73"/>
    <w:rsid w:val="00212109"/>
    <w:rsid w:val="002125E3"/>
    <w:rsid w:val="00212B20"/>
    <w:rsid w:val="00212E7E"/>
    <w:rsid w:val="002132A6"/>
    <w:rsid w:val="00213623"/>
    <w:rsid w:val="0021363F"/>
    <w:rsid w:val="00213B3D"/>
    <w:rsid w:val="00213C31"/>
    <w:rsid w:val="00213CAD"/>
    <w:rsid w:val="00213F8A"/>
    <w:rsid w:val="00214716"/>
    <w:rsid w:val="00214B6E"/>
    <w:rsid w:val="00214D1B"/>
    <w:rsid w:val="00215FD5"/>
    <w:rsid w:val="0021625C"/>
    <w:rsid w:val="00216CA1"/>
    <w:rsid w:val="0021771E"/>
    <w:rsid w:val="00217AA1"/>
    <w:rsid w:val="002202AB"/>
    <w:rsid w:val="00220646"/>
    <w:rsid w:val="00221313"/>
    <w:rsid w:val="00221AAC"/>
    <w:rsid w:val="00221AB5"/>
    <w:rsid w:val="00221CA9"/>
    <w:rsid w:val="00221CD3"/>
    <w:rsid w:val="00222371"/>
    <w:rsid w:val="00222808"/>
    <w:rsid w:val="00222DCD"/>
    <w:rsid w:val="00222F90"/>
    <w:rsid w:val="002230AB"/>
    <w:rsid w:val="002235EC"/>
    <w:rsid w:val="002237CF"/>
    <w:rsid w:val="002237E7"/>
    <w:rsid w:val="00223BD4"/>
    <w:rsid w:val="00224140"/>
    <w:rsid w:val="002242DA"/>
    <w:rsid w:val="00224513"/>
    <w:rsid w:val="0022459A"/>
    <w:rsid w:val="002249F7"/>
    <w:rsid w:val="00224F9A"/>
    <w:rsid w:val="002253C2"/>
    <w:rsid w:val="00227266"/>
    <w:rsid w:val="00227A30"/>
    <w:rsid w:val="00227E0A"/>
    <w:rsid w:val="00227EDC"/>
    <w:rsid w:val="00231792"/>
    <w:rsid w:val="00231DF6"/>
    <w:rsid w:val="00232180"/>
    <w:rsid w:val="00232364"/>
    <w:rsid w:val="002324D3"/>
    <w:rsid w:val="00232984"/>
    <w:rsid w:val="00233029"/>
    <w:rsid w:val="0023381D"/>
    <w:rsid w:val="00234397"/>
    <w:rsid w:val="0023507C"/>
    <w:rsid w:val="0023511F"/>
    <w:rsid w:val="00235707"/>
    <w:rsid w:val="0023571E"/>
    <w:rsid w:val="00235829"/>
    <w:rsid w:val="00235C5D"/>
    <w:rsid w:val="002362C6"/>
    <w:rsid w:val="002364AE"/>
    <w:rsid w:val="00236605"/>
    <w:rsid w:val="00236791"/>
    <w:rsid w:val="00236B97"/>
    <w:rsid w:val="00236CA8"/>
    <w:rsid w:val="00236EAA"/>
    <w:rsid w:val="002371DD"/>
    <w:rsid w:val="00237484"/>
    <w:rsid w:val="00237503"/>
    <w:rsid w:val="002375E8"/>
    <w:rsid w:val="00237D23"/>
    <w:rsid w:val="00237D50"/>
    <w:rsid w:val="00240A03"/>
    <w:rsid w:val="00240C47"/>
    <w:rsid w:val="00240D1E"/>
    <w:rsid w:val="00240FBB"/>
    <w:rsid w:val="00241137"/>
    <w:rsid w:val="00241A90"/>
    <w:rsid w:val="002423C6"/>
    <w:rsid w:val="00242C8F"/>
    <w:rsid w:val="00242D87"/>
    <w:rsid w:val="0024315F"/>
    <w:rsid w:val="002433F6"/>
    <w:rsid w:val="002436E0"/>
    <w:rsid w:val="002437E8"/>
    <w:rsid w:val="002444F5"/>
    <w:rsid w:val="00244761"/>
    <w:rsid w:val="00244F79"/>
    <w:rsid w:val="0024548E"/>
    <w:rsid w:val="0024570B"/>
    <w:rsid w:val="00246422"/>
    <w:rsid w:val="0024725C"/>
    <w:rsid w:val="00247406"/>
    <w:rsid w:val="00247E34"/>
    <w:rsid w:val="00247F5E"/>
    <w:rsid w:val="002502DC"/>
    <w:rsid w:val="00250891"/>
    <w:rsid w:val="00250E68"/>
    <w:rsid w:val="00251360"/>
    <w:rsid w:val="00251368"/>
    <w:rsid w:val="002515DC"/>
    <w:rsid w:val="0025165C"/>
    <w:rsid w:val="002516AC"/>
    <w:rsid w:val="00251D1A"/>
    <w:rsid w:val="00252904"/>
    <w:rsid w:val="002530EE"/>
    <w:rsid w:val="00253231"/>
    <w:rsid w:val="00253298"/>
    <w:rsid w:val="00253588"/>
    <w:rsid w:val="0025360F"/>
    <w:rsid w:val="00253713"/>
    <w:rsid w:val="00254662"/>
    <w:rsid w:val="00254DC2"/>
    <w:rsid w:val="00254E80"/>
    <w:rsid w:val="00255175"/>
    <w:rsid w:val="00255DA5"/>
    <w:rsid w:val="00256231"/>
    <w:rsid w:val="00256379"/>
    <w:rsid w:val="0025643B"/>
    <w:rsid w:val="0025654A"/>
    <w:rsid w:val="002568A3"/>
    <w:rsid w:val="00256931"/>
    <w:rsid w:val="00256E82"/>
    <w:rsid w:val="002570E0"/>
    <w:rsid w:val="00260030"/>
    <w:rsid w:val="002616B1"/>
    <w:rsid w:val="002617DF"/>
    <w:rsid w:val="00261976"/>
    <w:rsid w:val="00261B55"/>
    <w:rsid w:val="002628DC"/>
    <w:rsid w:val="0026354A"/>
    <w:rsid w:val="002635E7"/>
    <w:rsid w:val="0026392A"/>
    <w:rsid w:val="00263989"/>
    <w:rsid w:val="00264698"/>
    <w:rsid w:val="00264862"/>
    <w:rsid w:val="0026567B"/>
    <w:rsid w:val="00265686"/>
    <w:rsid w:val="00266C6A"/>
    <w:rsid w:val="00267016"/>
    <w:rsid w:val="0026708A"/>
    <w:rsid w:val="0026793A"/>
    <w:rsid w:val="00267A5E"/>
    <w:rsid w:val="00267C45"/>
    <w:rsid w:val="00270A12"/>
    <w:rsid w:val="00270BB3"/>
    <w:rsid w:val="0027125C"/>
    <w:rsid w:val="002717D6"/>
    <w:rsid w:val="00271C0D"/>
    <w:rsid w:val="0027229F"/>
    <w:rsid w:val="002723D4"/>
    <w:rsid w:val="0027269B"/>
    <w:rsid w:val="002727DC"/>
    <w:rsid w:val="00272F2A"/>
    <w:rsid w:val="00273477"/>
    <w:rsid w:val="00273971"/>
    <w:rsid w:val="00273AB6"/>
    <w:rsid w:val="00273C09"/>
    <w:rsid w:val="00273C73"/>
    <w:rsid w:val="00273D8F"/>
    <w:rsid w:val="00274A5D"/>
    <w:rsid w:val="00274B70"/>
    <w:rsid w:val="00275132"/>
    <w:rsid w:val="0027593A"/>
    <w:rsid w:val="00275A1D"/>
    <w:rsid w:val="00275B1E"/>
    <w:rsid w:val="00275C89"/>
    <w:rsid w:val="00276B22"/>
    <w:rsid w:val="00276ECC"/>
    <w:rsid w:val="00277235"/>
    <w:rsid w:val="0027736E"/>
    <w:rsid w:val="0027767D"/>
    <w:rsid w:val="002776AC"/>
    <w:rsid w:val="00277848"/>
    <w:rsid w:val="002778C1"/>
    <w:rsid w:val="00277B73"/>
    <w:rsid w:val="00277D0F"/>
    <w:rsid w:val="00277D94"/>
    <w:rsid w:val="00280037"/>
    <w:rsid w:val="0028055D"/>
    <w:rsid w:val="002805D1"/>
    <w:rsid w:val="00280A98"/>
    <w:rsid w:val="00280C24"/>
    <w:rsid w:val="002810CF"/>
    <w:rsid w:val="00281A2E"/>
    <w:rsid w:val="00281AEF"/>
    <w:rsid w:val="00281DA7"/>
    <w:rsid w:val="0028216E"/>
    <w:rsid w:val="002822F6"/>
    <w:rsid w:val="0028418C"/>
    <w:rsid w:val="002842F7"/>
    <w:rsid w:val="0028455A"/>
    <w:rsid w:val="00284F6F"/>
    <w:rsid w:val="002854CF"/>
    <w:rsid w:val="002856AD"/>
    <w:rsid w:val="00285A9D"/>
    <w:rsid w:val="002860E9"/>
    <w:rsid w:val="00286F1F"/>
    <w:rsid w:val="002871A5"/>
    <w:rsid w:val="00287501"/>
    <w:rsid w:val="002876F2"/>
    <w:rsid w:val="002904FD"/>
    <w:rsid w:val="0029074A"/>
    <w:rsid w:val="00290846"/>
    <w:rsid w:val="00290A53"/>
    <w:rsid w:val="00290A72"/>
    <w:rsid w:val="00291133"/>
    <w:rsid w:val="00291649"/>
    <w:rsid w:val="00291CBC"/>
    <w:rsid w:val="00291FC7"/>
    <w:rsid w:val="002922A9"/>
    <w:rsid w:val="00292AE4"/>
    <w:rsid w:val="0029317C"/>
    <w:rsid w:val="00293B4E"/>
    <w:rsid w:val="00293C17"/>
    <w:rsid w:val="00294151"/>
    <w:rsid w:val="00294558"/>
    <w:rsid w:val="002946B9"/>
    <w:rsid w:val="002948F0"/>
    <w:rsid w:val="002948F2"/>
    <w:rsid w:val="00294D84"/>
    <w:rsid w:val="00294DB9"/>
    <w:rsid w:val="00295295"/>
    <w:rsid w:val="002952F0"/>
    <w:rsid w:val="002953FF"/>
    <w:rsid w:val="00295CB5"/>
    <w:rsid w:val="00296426"/>
    <w:rsid w:val="002967F5"/>
    <w:rsid w:val="00296A7B"/>
    <w:rsid w:val="00296B16"/>
    <w:rsid w:val="00296D25"/>
    <w:rsid w:val="00296D9F"/>
    <w:rsid w:val="002978DA"/>
    <w:rsid w:val="00297B87"/>
    <w:rsid w:val="002A01BB"/>
    <w:rsid w:val="002A0278"/>
    <w:rsid w:val="002A0528"/>
    <w:rsid w:val="002A0C1C"/>
    <w:rsid w:val="002A0D70"/>
    <w:rsid w:val="002A11E3"/>
    <w:rsid w:val="002A191D"/>
    <w:rsid w:val="002A1D48"/>
    <w:rsid w:val="002A24DA"/>
    <w:rsid w:val="002A28FB"/>
    <w:rsid w:val="002A2BCA"/>
    <w:rsid w:val="002A2DAC"/>
    <w:rsid w:val="002A2FF6"/>
    <w:rsid w:val="002A3F46"/>
    <w:rsid w:val="002A43C3"/>
    <w:rsid w:val="002A479C"/>
    <w:rsid w:val="002A4C81"/>
    <w:rsid w:val="002A51F2"/>
    <w:rsid w:val="002A634D"/>
    <w:rsid w:val="002A6357"/>
    <w:rsid w:val="002A6867"/>
    <w:rsid w:val="002A6A1D"/>
    <w:rsid w:val="002A6E38"/>
    <w:rsid w:val="002A6E7A"/>
    <w:rsid w:val="002A6EF2"/>
    <w:rsid w:val="002A702F"/>
    <w:rsid w:val="002A7544"/>
    <w:rsid w:val="002A758B"/>
    <w:rsid w:val="002A7835"/>
    <w:rsid w:val="002A7E73"/>
    <w:rsid w:val="002B09A3"/>
    <w:rsid w:val="002B106C"/>
    <w:rsid w:val="002B1665"/>
    <w:rsid w:val="002B174C"/>
    <w:rsid w:val="002B1A5F"/>
    <w:rsid w:val="002B1BA0"/>
    <w:rsid w:val="002B2107"/>
    <w:rsid w:val="002B2465"/>
    <w:rsid w:val="002B2A31"/>
    <w:rsid w:val="002B2B01"/>
    <w:rsid w:val="002B2B5B"/>
    <w:rsid w:val="002B2BAA"/>
    <w:rsid w:val="002B3271"/>
    <w:rsid w:val="002B3B97"/>
    <w:rsid w:val="002B44FB"/>
    <w:rsid w:val="002B471C"/>
    <w:rsid w:val="002B64D1"/>
    <w:rsid w:val="002B6B41"/>
    <w:rsid w:val="002B6C52"/>
    <w:rsid w:val="002B78DE"/>
    <w:rsid w:val="002B7F95"/>
    <w:rsid w:val="002C02EF"/>
    <w:rsid w:val="002C06C7"/>
    <w:rsid w:val="002C09CC"/>
    <w:rsid w:val="002C0C67"/>
    <w:rsid w:val="002C0FD9"/>
    <w:rsid w:val="002C10DD"/>
    <w:rsid w:val="002C1C57"/>
    <w:rsid w:val="002C1C61"/>
    <w:rsid w:val="002C1FF4"/>
    <w:rsid w:val="002C2048"/>
    <w:rsid w:val="002C22BA"/>
    <w:rsid w:val="002C2375"/>
    <w:rsid w:val="002C255C"/>
    <w:rsid w:val="002C3B1D"/>
    <w:rsid w:val="002C3BF8"/>
    <w:rsid w:val="002C3C0E"/>
    <w:rsid w:val="002C3D97"/>
    <w:rsid w:val="002C40FC"/>
    <w:rsid w:val="002C4467"/>
    <w:rsid w:val="002C49A9"/>
    <w:rsid w:val="002C4C76"/>
    <w:rsid w:val="002C4DBA"/>
    <w:rsid w:val="002C5228"/>
    <w:rsid w:val="002C5870"/>
    <w:rsid w:val="002C59F4"/>
    <w:rsid w:val="002C65E5"/>
    <w:rsid w:val="002C6A7F"/>
    <w:rsid w:val="002C6FAA"/>
    <w:rsid w:val="002C7127"/>
    <w:rsid w:val="002D06D4"/>
    <w:rsid w:val="002D0A03"/>
    <w:rsid w:val="002D0FE3"/>
    <w:rsid w:val="002D1B50"/>
    <w:rsid w:val="002D1DC5"/>
    <w:rsid w:val="002D22D0"/>
    <w:rsid w:val="002D2347"/>
    <w:rsid w:val="002D2ACE"/>
    <w:rsid w:val="002D2F41"/>
    <w:rsid w:val="002D35B9"/>
    <w:rsid w:val="002D3743"/>
    <w:rsid w:val="002D39FC"/>
    <w:rsid w:val="002D5148"/>
    <w:rsid w:val="002D520F"/>
    <w:rsid w:val="002D5D6D"/>
    <w:rsid w:val="002D5F42"/>
    <w:rsid w:val="002D6083"/>
    <w:rsid w:val="002D60BD"/>
    <w:rsid w:val="002D6881"/>
    <w:rsid w:val="002E05B0"/>
    <w:rsid w:val="002E088A"/>
    <w:rsid w:val="002E0FB6"/>
    <w:rsid w:val="002E125E"/>
    <w:rsid w:val="002E1788"/>
    <w:rsid w:val="002E1ABC"/>
    <w:rsid w:val="002E1DA3"/>
    <w:rsid w:val="002E250E"/>
    <w:rsid w:val="002E2E01"/>
    <w:rsid w:val="002E2F30"/>
    <w:rsid w:val="002E3541"/>
    <w:rsid w:val="002E35D8"/>
    <w:rsid w:val="002E3652"/>
    <w:rsid w:val="002E397A"/>
    <w:rsid w:val="002E3CDA"/>
    <w:rsid w:val="002E3E07"/>
    <w:rsid w:val="002E4089"/>
    <w:rsid w:val="002E489A"/>
    <w:rsid w:val="002E4EE7"/>
    <w:rsid w:val="002E6079"/>
    <w:rsid w:val="002E6499"/>
    <w:rsid w:val="002E6682"/>
    <w:rsid w:val="002E6835"/>
    <w:rsid w:val="002E697D"/>
    <w:rsid w:val="002E6B57"/>
    <w:rsid w:val="002E723C"/>
    <w:rsid w:val="002E73EB"/>
    <w:rsid w:val="002E77AA"/>
    <w:rsid w:val="002E78EC"/>
    <w:rsid w:val="002E7D23"/>
    <w:rsid w:val="002F027D"/>
    <w:rsid w:val="002F1590"/>
    <w:rsid w:val="002F20B5"/>
    <w:rsid w:val="002F2657"/>
    <w:rsid w:val="002F27E8"/>
    <w:rsid w:val="002F283A"/>
    <w:rsid w:val="002F2AAA"/>
    <w:rsid w:val="002F2ACB"/>
    <w:rsid w:val="002F2FB8"/>
    <w:rsid w:val="002F32FE"/>
    <w:rsid w:val="002F3650"/>
    <w:rsid w:val="002F3CC2"/>
    <w:rsid w:val="002F42F0"/>
    <w:rsid w:val="002F4E15"/>
    <w:rsid w:val="002F4F28"/>
    <w:rsid w:val="002F641D"/>
    <w:rsid w:val="002F66B1"/>
    <w:rsid w:val="002F69D7"/>
    <w:rsid w:val="002F6AD9"/>
    <w:rsid w:val="002F6C50"/>
    <w:rsid w:val="002F6D20"/>
    <w:rsid w:val="002F6F62"/>
    <w:rsid w:val="002F728F"/>
    <w:rsid w:val="002F74B8"/>
    <w:rsid w:val="002F754A"/>
    <w:rsid w:val="002F7983"/>
    <w:rsid w:val="002F7991"/>
    <w:rsid w:val="003009D9"/>
    <w:rsid w:val="00300A32"/>
    <w:rsid w:val="00301183"/>
    <w:rsid w:val="003019B4"/>
    <w:rsid w:val="00301BBF"/>
    <w:rsid w:val="00301D87"/>
    <w:rsid w:val="00302860"/>
    <w:rsid w:val="00302B41"/>
    <w:rsid w:val="0030348A"/>
    <w:rsid w:val="00303859"/>
    <w:rsid w:val="0030426F"/>
    <w:rsid w:val="00304837"/>
    <w:rsid w:val="00304D03"/>
    <w:rsid w:val="00305158"/>
    <w:rsid w:val="003053F5"/>
    <w:rsid w:val="003055E3"/>
    <w:rsid w:val="00305DA4"/>
    <w:rsid w:val="003060AD"/>
    <w:rsid w:val="00306281"/>
    <w:rsid w:val="003064C2"/>
    <w:rsid w:val="003067D4"/>
    <w:rsid w:val="00306A05"/>
    <w:rsid w:val="00306C34"/>
    <w:rsid w:val="00306FB1"/>
    <w:rsid w:val="00307304"/>
    <w:rsid w:val="0030763E"/>
    <w:rsid w:val="00307948"/>
    <w:rsid w:val="00310323"/>
    <w:rsid w:val="003103AB"/>
    <w:rsid w:val="0031045A"/>
    <w:rsid w:val="00310639"/>
    <w:rsid w:val="00310A74"/>
    <w:rsid w:val="00310E4D"/>
    <w:rsid w:val="003115ED"/>
    <w:rsid w:val="0031168C"/>
    <w:rsid w:val="003119E1"/>
    <w:rsid w:val="00311DA2"/>
    <w:rsid w:val="0031285E"/>
    <w:rsid w:val="003129D6"/>
    <w:rsid w:val="003129EA"/>
    <w:rsid w:val="00312B12"/>
    <w:rsid w:val="00312E62"/>
    <w:rsid w:val="003136AE"/>
    <w:rsid w:val="00313A82"/>
    <w:rsid w:val="00313DD3"/>
    <w:rsid w:val="00313E25"/>
    <w:rsid w:val="003142DA"/>
    <w:rsid w:val="003153D3"/>
    <w:rsid w:val="003154D9"/>
    <w:rsid w:val="00315513"/>
    <w:rsid w:val="00315648"/>
    <w:rsid w:val="0031572B"/>
    <w:rsid w:val="003158B4"/>
    <w:rsid w:val="00315C8D"/>
    <w:rsid w:val="00315D93"/>
    <w:rsid w:val="00315F67"/>
    <w:rsid w:val="00316A93"/>
    <w:rsid w:val="00316BCE"/>
    <w:rsid w:val="00316CFF"/>
    <w:rsid w:val="00316D41"/>
    <w:rsid w:val="0031715E"/>
    <w:rsid w:val="00317573"/>
    <w:rsid w:val="003201CE"/>
    <w:rsid w:val="003210A4"/>
    <w:rsid w:val="0032143D"/>
    <w:rsid w:val="00321BD5"/>
    <w:rsid w:val="00321C9C"/>
    <w:rsid w:val="00321FA8"/>
    <w:rsid w:val="00321FCD"/>
    <w:rsid w:val="003227F2"/>
    <w:rsid w:val="00322A74"/>
    <w:rsid w:val="00323662"/>
    <w:rsid w:val="00323915"/>
    <w:rsid w:val="00323A2F"/>
    <w:rsid w:val="00323A9C"/>
    <w:rsid w:val="00323B75"/>
    <w:rsid w:val="00323E0A"/>
    <w:rsid w:val="00323E48"/>
    <w:rsid w:val="00324758"/>
    <w:rsid w:val="00324A28"/>
    <w:rsid w:val="00324C8A"/>
    <w:rsid w:val="003251C9"/>
    <w:rsid w:val="003254E7"/>
    <w:rsid w:val="00325908"/>
    <w:rsid w:val="00325E8C"/>
    <w:rsid w:val="00325F42"/>
    <w:rsid w:val="00326624"/>
    <w:rsid w:val="00326739"/>
    <w:rsid w:val="00326F07"/>
    <w:rsid w:val="003270E2"/>
    <w:rsid w:val="0032765A"/>
    <w:rsid w:val="00327D35"/>
    <w:rsid w:val="003302BE"/>
    <w:rsid w:val="00330AF0"/>
    <w:rsid w:val="003311AA"/>
    <w:rsid w:val="00331452"/>
    <w:rsid w:val="00332099"/>
    <w:rsid w:val="00332608"/>
    <w:rsid w:val="003326AD"/>
    <w:rsid w:val="00333153"/>
    <w:rsid w:val="003335ED"/>
    <w:rsid w:val="00334653"/>
    <w:rsid w:val="00334AEE"/>
    <w:rsid w:val="003356D0"/>
    <w:rsid w:val="0033582E"/>
    <w:rsid w:val="003359A4"/>
    <w:rsid w:val="003359E0"/>
    <w:rsid w:val="003367B0"/>
    <w:rsid w:val="00336E32"/>
    <w:rsid w:val="00337288"/>
    <w:rsid w:val="003377F6"/>
    <w:rsid w:val="003400A9"/>
    <w:rsid w:val="0034020B"/>
    <w:rsid w:val="00340623"/>
    <w:rsid w:val="0034070B"/>
    <w:rsid w:val="00340A02"/>
    <w:rsid w:val="00340AFD"/>
    <w:rsid w:val="00341DC5"/>
    <w:rsid w:val="00342054"/>
    <w:rsid w:val="003421B7"/>
    <w:rsid w:val="003425FE"/>
    <w:rsid w:val="003435B6"/>
    <w:rsid w:val="00343642"/>
    <w:rsid w:val="00343B49"/>
    <w:rsid w:val="00343D5B"/>
    <w:rsid w:val="00343EE5"/>
    <w:rsid w:val="0034443F"/>
    <w:rsid w:val="0034518B"/>
    <w:rsid w:val="003452B9"/>
    <w:rsid w:val="003454B5"/>
    <w:rsid w:val="003457B8"/>
    <w:rsid w:val="003466E6"/>
    <w:rsid w:val="003468B9"/>
    <w:rsid w:val="00346B5B"/>
    <w:rsid w:val="00346DBF"/>
    <w:rsid w:val="003478D6"/>
    <w:rsid w:val="00347BBC"/>
    <w:rsid w:val="00347FF0"/>
    <w:rsid w:val="003505CD"/>
    <w:rsid w:val="00350B37"/>
    <w:rsid w:val="00350C98"/>
    <w:rsid w:val="003521ED"/>
    <w:rsid w:val="003525D1"/>
    <w:rsid w:val="00352C32"/>
    <w:rsid w:val="00352D7C"/>
    <w:rsid w:val="00352FF8"/>
    <w:rsid w:val="0035307B"/>
    <w:rsid w:val="00353543"/>
    <w:rsid w:val="003538EB"/>
    <w:rsid w:val="00353BDE"/>
    <w:rsid w:val="00353C83"/>
    <w:rsid w:val="003542F0"/>
    <w:rsid w:val="0035462C"/>
    <w:rsid w:val="00355032"/>
    <w:rsid w:val="0035527C"/>
    <w:rsid w:val="00355280"/>
    <w:rsid w:val="00355639"/>
    <w:rsid w:val="00355678"/>
    <w:rsid w:val="00355974"/>
    <w:rsid w:val="00355E59"/>
    <w:rsid w:val="003569BD"/>
    <w:rsid w:val="00356C9F"/>
    <w:rsid w:val="00356CAA"/>
    <w:rsid w:val="00356F6D"/>
    <w:rsid w:val="003575EF"/>
    <w:rsid w:val="00357B9E"/>
    <w:rsid w:val="00357CB4"/>
    <w:rsid w:val="003605FE"/>
    <w:rsid w:val="003606ED"/>
    <w:rsid w:val="00360B26"/>
    <w:rsid w:val="00360EA2"/>
    <w:rsid w:val="00361105"/>
    <w:rsid w:val="00361897"/>
    <w:rsid w:val="00361A0C"/>
    <w:rsid w:val="00361B39"/>
    <w:rsid w:val="00362838"/>
    <w:rsid w:val="003628C9"/>
    <w:rsid w:val="0036293D"/>
    <w:rsid w:val="00362E80"/>
    <w:rsid w:val="00363487"/>
    <w:rsid w:val="0036418D"/>
    <w:rsid w:val="00364AC3"/>
    <w:rsid w:val="00364BE2"/>
    <w:rsid w:val="003655EE"/>
    <w:rsid w:val="003659D5"/>
    <w:rsid w:val="00366A2F"/>
    <w:rsid w:val="00366D24"/>
    <w:rsid w:val="00366DC2"/>
    <w:rsid w:val="00367159"/>
    <w:rsid w:val="0036745C"/>
    <w:rsid w:val="00367773"/>
    <w:rsid w:val="003705E2"/>
    <w:rsid w:val="0037133B"/>
    <w:rsid w:val="003716B5"/>
    <w:rsid w:val="003717F0"/>
    <w:rsid w:val="0037190F"/>
    <w:rsid w:val="00371AFF"/>
    <w:rsid w:val="003724DF"/>
    <w:rsid w:val="003732EC"/>
    <w:rsid w:val="0037333F"/>
    <w:rsid w:val="003739AC"/>
    <w:rsid w:val="00374524"/>
    <w:rsid w:val="00374831"/>
    <w:rsid w:val="00374D5A"/>
    <w:rsid w:val="003757B3"/>
    <w:rsid w:val="00375A32"/>
    <w:rsid w:val="00375D93"/>
    <w:rsid w:val="00375FE3"/>
    <w:rsid w:val="003767F2"/>
    <w:rsid w:val="003769D2"/>
    <w:rsid w:val="003775B7"/>
    <w:rsid w:val="003777F5"/>
    <w:rsid w:val="00377C99"/>
    <w:rsid w:val="00377E38"/>
    <w:rsid w:val="00380D56"/>
    <w:rsid w:val="0038160B"/>
    <w:rsid w:val="0038199B"/>
    <w:rsid w:val="00381C04"/>
    <w:rsid w:val="0038286D"/>
    <w:rsid w:val="00382D24"/>
    <w:rsid w:val="003830D3"/>
    <w:rsid w:val="00383477"/>
    <w:rsid w:val="00384A8B"/>
    <w:rsid w:val="00384D39"/>
    <w:rsid w:val="00384DE0"/>
    <w:rsid w:val="00384F71"/>
    <w:rsid w:val="003852A0"/>
    <w:rsid w:val="00385871"/>
    <w:rsid w:val="00385953"/>
    <w:rsid w:val="00385E73"/>
    <w:rsid w:val="00386156"/>
    <w:rsid w:val="00386479"/>
    <w:rsid w:val="00386A88"/>
    <w:rsid w:val="00386CF7"/>
    <w:rsid w:val="00386EDA"/>
    <w:rsid w:val="003870FF"/>
    <w:rsid w:val="00387480"/>
    <w:rsid w:val="00387AFD"/>
    <w:rsid w:val="0039024B"/>
    <w:rsid w:val="003906E4"/>
    <w:rsid w:val="003912E7"/>
    <w:rsid w:val="0039204F"/>
    <w:rsid w:val="00392146"/>
    <w:rsid w:val="00392AA4"/>
    <w:rsid w:val="00392D3E"/>
    <w:rsid w:val="00392ED4"/>
    <w:rsid w:val="003932FF"/>
    <w:rsid w:val="0039337E"/>
    <w:rsid w:val="00393542"/>
    <w:rsid w:val="00393755"/>
    <w:rsid w:val="00394331"/>
    <w:rsid w:val="00394C6B"/>
    <w:rsid w:val="00394D87"/>
    <w:rsid w:val="0039550B"/>
    <w:rsid w:val="003956E7"/>
    <w:rsid w:val="00396763"/>
    <w:rsid w:val="003968A4"/>
    <w:rsid w:val="00396A17"/>
    <w:rsid w:val="00396AF9"/>
    <w:rsid w:val="00396D87"/>
    <w:rsid w:val="00396E86"/>
    <w:rsid w:val="00397456"/>
    <w:rsid w:val="003976DB"/>
    <w:rsid w:val="00397A87"/>
    <w:rsid w:val="00397A92"/>
    <w:rsid w:val="003A0B74"/>
    <w:rsid w:val="003A0E36"/>
    <w:rsid w:val="003A0F16"/>
    <w:rsid w:val="003A1298"/>
    <w:rsid w:val="003A133D"/>
    <w:rsid w:val="003A1611"/>
    <w:rsid w:val="003A1F90"/>
    <w:rsid w:val="003A24D8"/>
    <w:rsid w:val="003A2D19"/>
    <w:rsid w:val="003A34D2"/>
    <w:rsid w:val="003A38D2"/>
    <w:rsid w:val="003A3BA6"/>
    <w:rsid w:val="003A3CEB"/>
    <w:rsid w:val="003A3EBA"/>
    <w:rsid w:val="003A45DE"/>
    <w:rsid w:val="003A4B68"/>
    <w:rsid w:val="003A4C3C"/>
    <w:rsid w:val="003A4D19"/>
    <w:rsid w:val="003A4DA0"/>
    <w:rsid w:val="003A5A0B"/>
    <w:rsid w:val="003A5A70"/>
    <w:rsid w:val="003A5B78"/>
    <w:rsid w:val="003A5F33"/>
    <w:rsid w:val="003A6528"/>
    <w:rsid w:val="003A67A6"/>
    <w:rsid w:val="003A6BA2"/>
    <w:rsid w:val="003A6EDF"/>
    <w:rsid w:val="003A76CB"/>
    <w:rsid w:val="003A7D0D"/>
    <w:rsid w:val="003B0DD7"/>
    <w:rsid w:val="003B0FBA"/>
    <w:rsid w:val="003B1504"/>
    <w:rsid w:val="003B1515"/>
    <w:rsid w:val="003B1A5A"/>
    <w:rsid w:val="003B3323"/>
    <w:rsid w:val="003B3DF1"/>
    <w:rsid w:val="003B4186"/>
    <w:rsid w:val="003B4AA7"/>
    <w:rsid w:val="003B5093"/>
    <w:rsid w:val="003B541B"/>
    <w:rsid w:val="003B549E"/>
    <w:rsid w:val="003B5753"/>
    <w:rsid w:val="003B66A1"/>
    <w:rsid w:val="003B7CFB"/>
    <w:rsid w:val="003B7EDC"/>
    <w:rsid w:val="003C0060"/>
    <w:rsid w:val="003C057B"/>
    <w:rsid w:val="003C0646"/>
    <w:rsid w:val="003C08F0"/>
    <w:rsid w:val="003C16FF"/>
    <w:rsid w:val="003C1ACB"/>
    <w:rsid w:val="003C204D"/>
    <w:rsid w:val="003C2C4F"/>
    <w:rsid w:val="003C3E7C"/>
    <w:rsid w:val="003C44E6"/>
    <w:rsid w:val="003C4538"/>
    <w:rsid w:val="003C4946"/>
    <w:rsid w:val="003C49EC"/>
    <w:rsid w:val="003C5337"/>
    <w:rsid w:val="003C5BDE"/>
    <w:rsid w:val="003C5DC9"/>
    <w:rsid w:val="003C65BB"/>
    <w:rsid w:val="003C6C14"/>
    <w:rsid w:val="003C77F1"/>
    <w:rsid w:val="003C7903"/>
    <w:rsid w:val="003C7DC2"/>
    <w:rsid w:val="003C7DD3"/>
    <w:rsid w:val="003C7EC8"/>
    <w:rsid w:val="003D002C"/>
    <w:rsid w:val="003D0031"/>
    <w:rsid w:val="003D06A6"/>
    <w:rsid w:val="003D13EF"/>
    <w:rsid w:val="003D17ED"/>
    <w:rsid w:val="003D18F6"/>
    <w:rsid w:val="003D1DD6"/>
    <w:rsid w:val="003D2391"/>
    <w:rsid w:val="003D252D"/>
    <w:rsid w:val="003D277F"/>
    <w:rsid w:val="003D298D"/>
    <w:rsid w:val="003D2EFD"/>
    <w:rsid w:val="003D4297"/>
    <w:rsid w:val="003D4695"/>
    <w:rsid w:val="003D5335"/>
    <w:rsid w:val="003D5502"/>
    <w:rsid w:val="003D557F"/>
    <w:rsid w:val="003D55DC"/>
    <w:rsid w:val="003D57CA"/>
    <w:rsid w:val="003D5A1D"/>
    <w:rsid w:val="003D5AF7"/>
    <w:rsid w:val="003D5B42"/>
    <w:rsid w:val="003D5BDE"/>
    <w:rsid w:val="003D5ED3"/>
    <w:rsid w:val="003D6507"/>
    <w:rsid w:val="003D65A5"/>
    <w:rsid w:val="003D6AEE"/>
    <w:rsid w:val="003D6F8A"/>
    <w:rsid w:val="003D777C"/>
    <w:rsid w:val="003D786E"/>
    <w:rsid w:val="003D7A48"/>
    <w:rsid w:val="003D7F53"/>
    <w:rsid w:val="003E01AC"/>
    <w:rsid w:val="003E01BC"/>
    <w:rsid w:val="003E0584"/>
    <w:rsid w:val="003E0B0F"/>
    <w:rsid w:val="003E0BD8"/>
    <w:rsid w:val="003E12A9"/>
    <w:rsid w:val="003E1313"/>
    <w:rsid w:val="003E19BD"/>
    <w:rsid w:val="003E1E08"/>
    <w:rsid w:val="003E2063"/>
    <w:rsid w:val="003E207D"/>
    <w:rsid w:val="003E255F"/>
    <w:rsid w:val="003E36FD"/>
    <w:rsid w:val="003E3C3D"/>
    <w:rsid w:val="003E3C9B"/>
    <w:rsid w:val="003E3DF2"/>
    <w:rsid w:val="003E4C12"/>
    <w:rsid w:val="003E50AC"/>
    <w:rsid w:val="003E586C"/>
    <w:rsid w:val="003E5988"/>
    <w:rsid w:val="003E5E60"/>
    <w:rsid w:val="003E630B"/>
    <w:rsid w:val="003E63F4"/>
    <w:rsid w:val="003E6BEC"/>
    <w:rsid w:val="003E78C4"/>
    <w:rsid w:val="003F0563"/>
    <w:rsid w:val="003F0E15"/>
    <w:rsid w:val="003F1325"/>
    <w:rsid w:val="003F180D"/>
    <w:rsid w:val="003F1ACA"/>
    <w:rsid w:val="003F1B43"/>
    <w:rsid w:val="003F20CB"/>
    <w:rsid w:val="003F26CC"/>
    <w:rsid w:val="003F2950"/>
    <w:rsid w:val="003F2C3D"/>
    <w:rsid w:val="003F2FF9"/>
    <w:rsid w:val="003F3044"/>
    <w:rsid w:val="003F3377"/>
    <w:rsid w:val="003F3E53"/>
    <w:rsid w:val="003F3FAA"/>
    <w:rsid w:val="003F4C68"/>
    <w:rsid w:val="003F4E2F"/>
    <w:rsid w:val="003F5E4E"/>
    <w:rsid w:val="003F6A32"/>
    <w:rsid w:val="003F6BAE"/>
    <w:rsid w:val="003F6FC9"/>
    <w:rsid w:val="003F702A"/>
    <w:rsid w:val="003F7A5A"/>
    <w:rsid w:val="00400722"/>
    <w:rsid w:val="004007E2"/>
    <w:rsid w:val="00400DD8"/>
    <w:rsid w:val="00400F9A"/>
    <w:rsid w:val="00401F24"/>
    <w:rsid w:val="00402136"/>
    <w:rsid w:val="00402217"/>
    <w:rsid w:val="004023DC"/>
    <w:rsid w:val="004028F7"/>
    <w:rsid w:val="00402E71"/>
    <w:rsid w:val="0040318B"/>
    <w:rsid w:val="00403559"/>
    <w:rsid w:val="00403685"/>
    <w:rsid w:val="004039F1"/>
    <w:rsid w:val="00403DAA"/>
    <w:rsid w:val="00404142"/>
    <w:rsid w:val="00404428"/>
    <w:rsid w:val="0040460E"/>
    <w:rsid w:val="00404BD7"/>
    <w:rsid w:val="0040597F"/>
    <w:rsid w:val="004059AA"/>
    <w:rsid w:val="00405AF8"/>
    <w:rsid w:val="0040640A"/>
    <w:rsid w:val="00406698"/>
    <w:rsid w:val="004068FE"/>
    <w:rsid w:val="00406E0B"/>
    <w:rsid w:val="00407CF6"/>
    <w:rsid w:val="00407F4C"/>
    <w:rsid w:val="00410433"/>
    <w:rsid w:val="00410820"/>
    <w:rsid w:val="00411191"/>
    <w:rsid w:val="004111BC"/>
    <w:rsid w:val="0041148E"/>
    <w:rsid w:val="004114AB"/>
    <w:rsid w:val="0041178D"/>
    <w:rsid w:val="004117DC"/>
    <w:rsid w:val="004117ED"/>
    <w:rsid w:val="00411A18"/>
    <w:rsid w:val="00412102"/>
    <w:rsid w:val="00412151"/>
    <w:rsid w:val="00412BA5"/>
    <w:rsid w:val="00412EA0"/>
    <w:rsid w:val="00413772"/>
    <w:rsid w:val="00413AB2"/>
    <w:rsid w:val="004142E5"/>
    <w:rsid w:val="00414425"/>
    <w:rsid w:val="00414BB7"/>
    <w:rsid w:val="00414E9A"/>
    <w:rsid w:val="00415431"/>
    <w:rsid w:val="00415FC6"/>
    <w:rsid w:val="00416331"/>
    <w:rsid w:val="0041694D"/>
    <w:rsid w:val="00416C9C"/>
    <w:rsid w:val="00417605"/>
    <w:rsid w:val="0042018A"/>
    <w:rsid w:val="0042036B"/>
    <w:rsid w:val="0042092B"/>
    <w:rsid w:val="00420CE0"/>
    <w:rsid w:val="004218DF"/>
    <w:rsid w:val="00421DC6"/>
    <w:rsid w:val="00422081"/>
    <w:rsid w:val="00423086"/>
    <w:rsid w:val="004231A4"/>
    <w:rsid w:val="004232A4"/>
    <w:rsid w:val="004232B2"/>
    <w:rsid w:val="00423305"/>
    <w:rsid w:val="00423363"/>
    <w:rsid w:val="00423416"/>
    <w:rsid w:val="00423607"/>
    <w:rsid w:val="00423D97"/>
    <w:rsid w:val="004240CC"/>
    <w:rsid w:val="00424677"/>
    <w:rsid w:val="00424AA1"/>
    <w:rsid w:val="0042559D"/>
    <w:rsid w:val="00426354"/>
    <w:rsid w:val="00426490"/>
    <w:rsid w:val="0042661F"/>
    <w:rsid w:val="004266E1"/>
    <w:rsid w:val="004271C2"/>
    <w:rsid w:val="004272A1"/>
    <w:rsid w:val="00427E8C"/>
    <w:rsid w:val="004305C4"/>
    <w:rsid w:val="00430759"/>
    <w:rsid w:val="004309BE"/>
    <w:rsid w:val="00430D18"/>
    <w:rsid w:val="004316A2"/>
    <w:rsid w:val="00431DE1"/>
    <w:rsid w:val="00432600"/>
    <w:rsid w:val="004336A6"/>
    <w:rsid w:val="0043385B"/>
    <w:rsid w:val="00434228"/>
    <w:rsid w:val="0043457D"/>
    <w:rsid w:val="0043458D"/>
    <w:rsid w:val="00434BD6"/>
    <w:rsid w:val="00434EFE"/>
    <w:rsid w:val="0043560D"/>
    <w:rsid w:val="0043571F"/>
    <w:rsid w:val="0043579A"/>
    <w:rsid w:val="00435A98"/>
    <w:rsid w:val="00436429"/>
    <w:rsid w:val="00436810"/>
    <w:rsid w:val="00436CF5"/>
    <w:rsid w:val="004371BC"/>
    <w:rsid w:val="00437829"/>
    <w:rsid w:val="00437A85"/>
    <w:rsid w:val="00437CEE"/>
    <w:rsid w:val="00440EBC"/>
    <w:rsid w:val="0044159A"/>
    <w:rsid w:val="00441892"/>
    <w:rsid w:val="0044215E"/>
    <w:rsid w:val="00442534"/>
    <w:rsid w:val="00442596"/>
    <w:rsid w:val="00442B25"/>
    <w:rsid w:val="00442E2A"/>
    <w:rsid w:val="00442F7E"/>
    <w:rsid w:val="004434B6"/>
    <w:rsid w:val="00443C09"/>
    <w:rsid w:val="00443D92"/>
    <w:rsid w:val="004441DA"/>
    <w:rsid w:val="00444B3D"/>
    <w:rsid w:val="00444FBC"/>
    <w:rsid w:val="00445369"/>
    <w:rsid w:val="00445970"/>
    <w:rsid w:val="00445A87"/>
    <w:rsid w:val="00445D28"/>
    <w:rsid w:val="00446046"/>
    <w:rsid w:val="00446183"/>
    <w:rsid w:val="00446E82"/>
    <w:rsid w:val="00446F0A"/>
    <w:rsid w:val="00446F10"/>
    <w:rsid w:val="00447F29"/>
    <w:rsid w:val="004503FB"/>
    <w:rsid w:val="004510F5"/>
    <w:rsid w:val="004514B2"/>
    <w:rsid w:val="00452AF6"/>
    <w:rsid w:val="004533DB"/>
    <w:rsid w:val="00453970"/>
    <w:rsid w:val="00453972"/>
    <w:rsid w:val="004539CA"/>
    <w:rsid w:val="004539F8"/>
    <w:rsid w:val="00453DC0"/>
    <w:rsid w:val="00454278"/>
    <w:rsid w:val="0045460D"/>
    <w:rsid w:val="00454818"/>
    <w:rsid w:val="00454C27"/>
    <w:rsid w:val="00454C95"/>
    <w:rsid w:val="00454D62"/>
    <w:rsid w:val="00455076"/>
    <w:rsid w:val="0045534E"/>
    <w:rsid w:val="004562B1"/>
    <w:rsid w:val="004569C8"/>
    <w:rsid w:val="004569E9"/>
    <w:rsid w:val="00456C54"/>
    <w:rsid w:val="0045716F"/>
    <w:rsid w:val="004573A1"/>
    <w:rsid w:val="004579B6"/>
    <w:rsid w:val="00460166"/>
    <w:rsid w:val="00460169"/>
    <w:rsid w:val="004609E8"/>
    <w:rsid w:val="00460B9A"/>
    <w:rsid w:val="004613F9"/>
    <w:rsid w:val="004621D6"/>
    <w:rsid w:val="0046246E"/>
    <w:rsid w:val="004626A3"/>
    <w:rsid w:val="00462B94"/>
    <w:rsid w:val="00462C48"/>
    <w:rsid w:val="00463859"/>
    <w:rsid w:val="004639D1"/>
    <w:rsid w:val="00463DD2"/>
    <w:rsid w:val="00463FDB"/>
    <w:rsid w:val="0046403B"/>
    <w:rsid w:val="00464718"/>
    <w:rsid w:val="00464CE4"/>
    <w:rsid w:val="00464CEB"/>
    <w:rsid w:val="00465A3D"/>
    <w:rsid w:val="00465D5F"/>
    <w:rsid w:val="00465F98"/>
    <w:rsid w:val="0046681D"/>
    <w:rsid w:val="00466D3E"/>
    <w:rsid w:val="00466DC5"/>
    <w:rsid w:val="00467188"/>
    <w:rsid w:val="00467616"/>
    <w:rsid w:val="004700FB"/>
    <w:rsid w:val="00470431"/>
    <w:rsid w:val="00470C29"/>
    <w:rsid w:val="004710F3"/>
    <w:rsid w:val="00471198"/>
    <w:rsid w:val="00472978"/>
    <w:rsid w:val="004729F1"/>
    <w:rsid w:val="00472D37"/>
    <w:rsid w:val="00472DD3"/>
    <w:rsid w:val="004730ED"/>
    <w:rsid w:val="00473164"/>
    <w:rsid w:val="004733FD"/>
    <w:rsid w:val="0047348D"/>
    <w:rsid w:val="004736EB"/>
    <w:rsid w:val="00473F36"/>
    <w:rsid w:val="00473FCC"/>
    <w:rsid w:val="00474023"/>
    <w:rsid w:val="00474C48"/>
    <w:rsid w:val="00474F64"/>
    <w:rsid w:val="00475998"/>
    <w:rsid w:val="00476176"/>
    <w:rsid w:val="004762A9"/>
    <w:rsid w:val="0047638B"/>
    <w:rsid w:val="00476D0B"/>
    <w:rsid w:val="00476E38"/>
    <w:rsid w:val="00476ECD"/>
    <w:rsid w:val="004778BE"/>
    <w:rsid w:val="00477FAB"/>
    <w:rsid w:val="004800B2"/>
    <w:rsid w:val="00480479"/>
    <w:rsid w:val="004804DF"/>
    <w:rsid w:val="00480883"/>
    <w:rsid w:val="004809B0"/>
    <w:rsid w:val="00480CFC"/>
    <w:rsid w:val="00480F58"/>
    <w:rsid w:val="00482612"/>
    <w:rsid w:val="00482655"/>
    <w:rsid w:val="00482710"/>
    <w:rsid w:val="004831C2"/>
    <w:rsid w:val="004832AB"/>
    <w:rsid w:val="0048449C"/>
    <w:rsid w:val="00484660"/>
    <w:rsid w:val="00484709"/>
    <w:rsid w:val="00484DDB"/>
    <w:rsid w:val="00485457"/>
    <w:rsid w:val="00485560"/>
    <w:rsid w:val="00486494"/>
    <w:rsid w:val="00486774"/>
    <w:rsid w:val="004867AC"/>
    <w:rsid w:val="00486A06"/>
    <w:rsid w:val="00486C00"/>
    <w:rsid w:val="00487045"/>
    <w:rsid w:val="004876AC"/>
    <w:rsid w:val="004876DB"/>
    <w:rsid w:val="00487DE1"/>
    <w:rsid w:val="00487FB5"/>
    <w:rsid w:val="004914D0"/>
    <w:rsid w:val="00491920"/>
    <w:rsid w:val="00491AAB"/>
    <w:rsid w:val="00492130"/>
    <w:rsid w:val="00492359"/>
    <w:rsid w:val="00493BD2"/>
    <w:rsid w:val="00493C86"/>
    <w:rsid w:val="00494097"/>
    <w:rsid w:val="00494190"/>
    <w:rsid w:val="0049428E"/>
    <w:rsid w:val="00494458"/>
    <w:rsid w:val="004946B0"/>
    <w:rsid w:val="00494C62"/>
    <w:rsid w:val="00495109"/>
    <w:rsid w:val="004953E8"/>
    <w:rsid w:val="004957BF"/>
    <w:rsid w:val="00495E56"/>
    <w:rsid w:val="00497141"/>
    <w:rsid w:val="0049721A"/>
    <w:rsid w:val="004978F4"/>
    <w:rsid w:val="00497CF5"/>
    <w:rsid w:val="004A02C4"/>
    <w:rsid w:val="004A09B4"/>
    <w:rsid w:val="004A12B1"/>
    <w:rsid w:val="004A14AF"/>
    <w:rsid w:val="004A17DD"/>
    <w:rsid w:val="004A1902"/>
    <w:rsid w:val="004A1AA9"/>
    <w:rsid w:val="004A1E08"/>
    <w:rsid w:val="004A1FD6"/>
    <w:rsid w:val="004A22BD"/>
    <w:rsid w:val="004A29AF"/>
    <w:rsid w:val="004A2C44"/>
    <w:rsid w:val="004A2EBA"/>
    <w:rsid w:val="004A3815"/>
    <w:rsid w:val="004A3E78"/>
    <w:rsid w:val="004A4048"/>
    <w:rsid w:val="004A433B"/>
    <w:rsid w:val="004A4641"/>
    <w:rsid w:val="004A4A7E"/>
    <w:rsid w:val="004A4C45"/>
    <w:rsid w:val="004A4FA6"/>
    <w:rsid w:val="004A5225"/>
    <w:rsid w:val="004A53AD"/>
    <w:rsid w:val="004A561C"/>
    <w:rsid w:val="004A590E"/>
    <w:rsid w:val="004A602F"/>
    <w:rsid w:val="004A66DF"/>
    <w:rsid w:val="004A68B8"/>
    <w:rsid w:val="004A69E8"/>
    <w:rsid w:val="004A769F"/>
    <w:rsid w:val="004A7D98"/>
    <w:rsid w:val="004B108A"/>
    <w:rsid w:val="004B123C"/>
    <w:rsid w:val="004B134C"/>
    <w:rsid w:val="004B168D"/>
    <w:rsid w:val="004B2617"/>
    <w:rsid w:val="004B29F8"/>
    <w:rsid w:val="004B2D72"/>
    <w:rsid w:val="004B2ED6"/>
    <w:rsid w:val="004B3054"/>
    <w:rsid w:val="004B31DE"/>
    <w:rsid w:val="004B32D6"/>
    <w:rsid w:val="004B3723"/>
    <w:rsid w:val="004B393A"/>
    <w:rsid w:val="004B404D"/>
    <w:rsid w:val="004B450E"/>
    <w:rsid w:val="004B453D"/>
    <w:rsid w:val="004B4B4A"/>
    <w:rsid w:val="004B55FA"/>
    <w:rsid w:val="004B5EFF"/>
    <w:rsid w:val="004B603F"/>
    <w:rsid w:val="004B635F"/>
    <w:rsid w:val="004B63E5"/>
    <w:rsid w:val="004B6637"/>
    <w:rsid w:val="004B682B"/>
    <w:rsid w:val="004B6A45"/>
    <w:rsid w:val="004B6A53"/>
    <w:rsid w:val="004B6D54"/>
    <w:rsid w:val="004B6E38"/>
    <w:rsid w:val="004B7119"/>
    <w:rsid w:val="004C00C4"/>
    <w:rsid w:val="004C0325"/>
    <w:rsid w:val="004C0588"/>
    <w:rsid w:val="004C093A"/>
    <w:rsid w:val="004C14D2"/>
    <w:rsid w:val="004C1921"/>
    <w:rsid w:val="004C1AA5"/>
    <w:rsid w:val="004C1AAA"/>
    <w:rsid w:val="004C24A8"/>
    <w:rsid w:val="004C2A0A"/>
    <w:rsid w:val="004C3397"/>
    <w:rsid w:val="004C3896"/>
    <w:rsid w:val="004C3C87"/>
    <w:rsid w:val="004C410A"/>
    <w:rsid w:val="004C4179"/>
    <w:rsid w:val="004C4303"/>
    <w:rsid w:val="004C47AC"/>
    <w:rsid w:val="004C516D"/>
    <w:rsid w:val="004C5242"/>
    <w:rsid w:val="004C5BC7"/>
    <w:rsid w:val="004C5D5E"/>
    <w:rsid w:val="004C649D"/>
    <w:rsid w:val="004C6532"/>
    <w:rsid w:val="004C74F7"/>
    <w:rsid w:val="004C75D5"/>
    <w:rsid w:val="004C7A5C"/>
    <w:rsid w:val="004C7A97"/>
    <w:rsid w:val="004D05F0"/>
    <w:rsid w:val="004D09C3"/>
    <w:rsid w:val="004D1912"/>
    <w:rsid w:val="004D1E3A"/>
    <w:rsid w:val="004D214D"/>
    <w:rsid w:val="004D21B7"/>
    <w:rsid w:val="004D290C"/>
    <w:rsid w:val="004D29D9"/>
    <w:rsid w:val="004D2CCB"/>
    <w:rsid w:val="004D2F36"/>
    <w:rsid w:val="004D302B"/>
    <w:rsid w:val="004D3051"/>
    <w:rsid w:val="004D3078"/>
    <w:rsid w:val="004D36B1"/>
    <w:rsid w:val="004D3895"/>
    <w:rsid w:val="004D3C4B"/>
    <w:rsid w:val="004D3D2A"/>
    <w:rsid w:val="004D4407"/>
    <w:rsid w:val="004D47B8"/>
    <w:rsid w:val="004D4C88"/>
    <w:rsid w:val="004D548E"/>
    <w:rsid w:val="004D56A1"/>
    <w:rsid w:val="004D58CB"/>
    <w:rsid w:val="004D58D6"/>
    <w:rsid w:val="004D5C38"/>
    <w:rsid w:val="004D6076"/>
    <w:rsid w:val="004D6A59"/>
    <w:rsid w:val="004D6DC2"/>
    <w:rsid w:val="004D7208"/>
    <w:rsid w:val="004D7F3E"/>
    <w:rsid w:val="004E074D"/>
    <w:rsid w:val="004E08DD"/>
    <w:rsid w:val="004E0E53"/>
    <w:rsid w:val="004E11ED"/>
    <w:rsid w:val="004E12D1"/>
    <w:rsid w:val="004E18F5"/>
    <w:rsid w:val="004E1F53"/>
    <w:rsid w:val="004E1F8A"/>
    <w:rsid w:val="004E2990"/>
    <w:rsid w:val="004E2FCD"/>
    <w:rsid w:val="004E3239"/>
    <w:rsid w:val="004E3284"/>
    <w:rsid w:val="004E35DF"/>
    <w:rsid w:val="004E3C1B"/>
    <w:rsid w:val="004E414B"/>
    <w:rsid w:val="004E4481"/>
    <w:rsid w:val="004E44FF"/>
    <w:rsid w:val="004E4A29"/>
    <w:rsid w:val="004E534A"/>
    <w:rsid w:val="004E53E5"/>
    <w:rsid w:val="004E56BB"/>
    <w:rsid w:val="004E5BD6"/>
    <w:rsid w:val="004E5CA4"/>
    <w:rsid w:val="004E5F29"/>
    <w:rsid w:val="004E5F77"/>
    <w:rsid w:val="004E6548"/>
    <w:rsid w:val="004E6663"/>
    <w:rsid w:val="004E7028"/>
    <w:rsid w:val="004F0028"/>
    <w:rsid w:val="004F019B"/>
    <w:rsid w:val="004F0B68"/>
    <w:rsid w:val="004F0CBD"/>
    <w:rsid w:val="004F17C7"/>
    <w:rsid w:val="004F1D59"/>
    <w:rsid w:val="004F2B44"/>
    <w:rsid w:val="004F30A9"/>
    <w:rsid w:val="004F32DB"/>
    <w:rsid w:val="004F3AE1"/>
    <w:rsid w:val="004F43D3"/>
    <w:rsid w:val="004F4DF5"/>
    <w:rsid w:val="004F4F04"/>
    <w:rsid w:val="004F4F45"/>
    <w:rsid w:val="004F54BD"/>
    <w:rsid w:val="004F5917"/>
    <w:rsid w:val="004F592B"/>
    <w:rsid w:val="004F5FF8"/>
    <w:rsid w:val="004F649D"/>
    <w:rsid w:val="004F64EA"/>
    <w:rsid w:val="004F6B8C"/>
    <w:rsid w:val="004F7190"/>
    <w:rsid w:val="004F7430"/>
    <w:rsid w:val="004F7A7E"/>
    <w:rsid w:val="005001E5"/>
    <w:rsid w:val="00500D1B"/>
    <w:rsid w:val="005017C5"/>
    <w:rsid w:val="00501F99"/>
    <w:rsid w:val="005021DF"/>
    <w:rsid w:val="00502427"/>
    <w:rsid w:val="00502FFF"/>
    <w:rsid w:val="00503243"/>
    <w:rsid w:val="00503349"/>
    <w:rsid w:val="00503395"/>
    <w:rsid w:val="0050375E"/>
    <w:rsid w:val="00504081"/>
    <w:rsid w:val="005044C5"/>
    <w:rsid w:val="00504829"/>
    <w:rsid w:val="00504AE3"/>
    <w:rsid w:val="00504F76"/>
    <w:rsid w:val="00504FE1"/>
    <w:rsid w:val="005056B0"/>
    <w:rsid w:val="00506252"/>
    <w:rsid w:val="00506D99"/>
    <w:rsid w:val="005077F0"/>
    <w:rsid w:val="00507860"/>
    <w:rsid w:val="00507A74"/>
    <w:rsid w:val="0051049B"/>
    <w:rsid w:val="00510604"/>
    <w:rsid w:val="005107A4"/>
    <w:rsid w:val="00510AA9"/>
    <w:rsid w:val="00510B58"/>
    <w:rsid w:val="005111F4"/>
    <w:rsid w:val="005112BF"/>
    <w:rsid w:val="00511748"/>
    <w:rsid w:val="005117F1"/>
    <w:rsid w:val="0051181D"/>
    <w:rsid w:val="005118B1"/>
    <w:rsid w:val="00511915"/>
    <w:rsid w:val="00511A98"/>
    <w:rsid w:val="00511B3B"/>
    <w:rsid w:val="00511CE2"/>
    <w:rsid w:val="00511EEF"/>
    <w:rsid w:val="0051202F"/>
    <w:rsid w:val="00512172"/>
    <w:rsid w:val="0051223E"/>
    <w:rsid w:val="0051277F"/>
    <w:rsid w:val="00512C6A"/>
    <w:rsid w:val="00512E5D"/>
    <w:rsid w:val="005132E4"/>
    <w:rsid w:val="00513665"/>
    <w:rsid w:val="005137EF"/>
    <w:rsid w:val="00513A5A"/>
    <w:rsid w:val="00513C1E"/>
    <w:rsid w:val="00514097"/>
    <w:rsid w:val="00514227"/>
    <w:rsid w:val="005145B9"/>
    <w:rsid w:val="00514935"/>
    <w:rsid w:val="00515515"/>
    <w:rsid w:val="00515A84"/>
    <w:rsid w:val="005160A0"/>
    <w:rsid w:val="00516EE4"/>
    <w:rsid w:val="00516F72"/>
    <w:rsid w:val="00516FE2"/>
    <w:rsid w:val="0051736A"/>
    <w:rsid w:val="005173A3"/>
    <w:rsid w:val="005176CE"/>
    <w:rsid w:val="00517AD8"/>
    <w:rsid w:val="00517C51"/>
    <w:rsid w:val="00517E2D"/>
    <w:rsid w:val="0052052E"/>
    <w:rsid w:val="00520648"/>
    <w:rsid w:val="00520C89"/>
    <w:rsid w:val="0052105A"/>
    <w:rsid w:val="005210A0"/>
    <w:rsid w:val="00521241"/>
    <w:rsid w:val="00521661"/>
    <w:rsid w:val="005216BD"/>
    <w:rsid w:val="0052234C"/>
    <w:rsid w:val="005228C2"/>
    <w:rsid w:val="005233D8"/>
    <w:rsid w:val="00523716"/>
    <w:rsid w:val="00523BDF"/>
    <w:rsid w:val="00523D83"/>
    <w:rsid w:val="00523F03"/>
    <w:rsid w:val="00524181"/>
    <w:rsid w:val="005246B8"/>
    <w:rsid w:val="005248A2"/>
    <w:rsid w:val="005258FB"/>
    <w:rsid w:val="00526136"/>
    <w:rsid w:val="005278C7"/>
    <w:rsid w:val="00527D43"/>
    <w:rsid w:val="00530147"/>
    <w:rsid w:val="005303FB"/>
    <w:rsid w:val="005309FB"/>
    <w:rsid w:val="00530B9D"/>
    <w:rsid w:val="00530DA8"/>
    <w:rsid w:val="00530FA6"/>
    <w:rsid w:val="0053138A"/>
    <w:rsid w:val="005318D0"/>
    <w:rsid w:val="0053199C"/>
    <w:rsid w:val="00531BAA"/>
    <w:rsid w:val="00531CFF"/>
    <w:rsid w:val="00531EF6"/>
    <w:rsid w:val="00532257"/>
    <w:rsid w:val="00532407"/>
    <w:rsid w:val="00532CEB"/>
    <w:rsid w:val="00532D95"/>
    <w:rsid w:val="00533093"/>
    <w:rsid w:val="0053387C"/>
    <w:rsid w:val="00533C51"/>
    <w:rsid w:val="00534030"/>
    <w:rsid w:val="00534547"/>
    <w:rsid w:val="00537002"/>
    <w:rsid w:val="00537638"/>
    <w:rsid w:val="005376C4"/>
    <w:rsid w:val="0053779F"/>
    <w:rsid w:val="00537F5E"/>
    <w:rsid w:val="005404B8"/>
    <w:rsid w:val="00540524"/>
    <w:rsid w:val="0054072C"/>
    <w:rsid w:val="00541762"/>
    <w:rsid w:val="005417B6"/>
    <w:rsid w:val="005417CC"/>
    <w:rsid w:val="00541FB2"/>
    <w:rsid w:val="0054219E"/>
    <w:rsid w:val="005422FF"/>
    <w:rsid w:val="005427F6"/>
    <w:rsid w:val="005431BF"/>
    <w:rsid w:val="00543389"/>
    <w:rsid w:val="005435B3"/>
    <w:rsid w:val="005437E7"/>
    <w:rsid w:val="00543B4A"/>
    <w:rsid w:val="00543C3E"/>
    <w:rsid w:val="005441EA"/>
    <w:rsid w:val="005442A0"/>
    <w:rsid w:val="005445FA"/>
    <w:rsid w:val="0054477D"/>
    <w:rsid w:val="005450F3"/>
    <w:rsid w:val="005451C3"/>
    <w:rsid w:val="00546380"/>
    <w:rsid w:val="005464CC"/>
    <w:rsid w:val="00546EBF"/>
    <w:rsid w:val="00550335"/>
    <w:rsid w:val="00550455"/>
    <w:rsid w:val="005504FA"/>
    <w:rsid w:val="00550D31"/>
    <w:rsid w:val="00550D34"/>
    <w:rsid w:val="005519FC"/>
    <w:rsid w:val="00551B62"/>
    <w:rsid w:val="00551DE0"/>
    <w:rsid w:val="005526BE"/>
    <w:rsid w:val="00552B4F"/>
    <w:rsid w:val="00552EA4"/>
    <w:rsid w:val="00553419"/>
    <w:rsid w:val="00553562"/>
    <w:rsid w:val="00554AA0"/>
    <w:rsid w:val="00554F40"/>
    <w:rsid w:val="00555EAA"/>
    <w:rsid w:val="0055606A"/>
    <w:rsid w:val="005574C1"/>
    <w:rsid w:val="005578CB"/>
    <w:rsid w:val="0056052C"/>
    <w:rsid w:val="005612F2"/>
    <w:rsid w:val="00561495"/>
    <w:rsid w:val="005615A5"/>
    <w:rsid w:val="00561796"/>
    <w:rsid w:val="00561AE5"/>
    <w:rsid w:val="00561DC0"/>
    <w:rsid w:val="00561DFA"/>
    <w:rsid w:val="00562482"/>
    <w:rsid w:val="0056314C"/>
    <w:rsid w:val="005631FC"/>
    <w:rsid w:val="0056344E"/>
    <w:rsid w:val="00563B70"/>
    <w:rsid w:val="00563CD4"/>
    <w:rsid w:val="00564252"/>
    <w:rsid w:val="0056481F"/>
    <w:rsid w:val="00564C50"/>
    <w:rsid w:val="00564D7F"/>
    <w:rsid w:val="00564F5D"/>
    <w:rsid w:val="00565000"/>
    <w:rsid w:val="00565D28"/>
    <w:rsid w:val="00566723"/>
    <w:rsid w:val="00566887"/>
    <w:rsid w:val="00566D36"/>
    <w:rsid w:val="005670E9"/>
    <w:rsid w:val="00567B92"/>
    <w:rsid w:val="00567FD3"/>
    <w:rsid w:val="005700D3"/>
    <w:rsid w:val="0057018D"/>
    <w:rsid w:val="00570273"/>
    <w:rsid w:val="00570648"/>
    <w:rsid w:val="00570838"/>
    <w:rsid w:val="00571082"/>
    <w:rsid w:val="005714B8"/>
    <w:rsid w:val="00571710"/>
    <w:rsid w:val="00571A66"/>
    <w:rsid w:val="00571C24"/>
    <w:rsid w:val="00571E5A"/>
    <w:rsid w:val="00572132"/>
    <w:rsid w:val="00572BB6"/>
    <w:rsid w:val="00572EA4"/>
    <w:rsid w:val="0057336E"/>
    <w:rsid w:val="005733A4"/>
    <w:rsid w:val="0057342C"/>
    <w:rsid w:val="00573A09"/>
    <w:rsid w:val="00574548"/>
    <w:rsid w:val="00574EC3"/>
    <w:rsid w:val="00574F76"/>
    <w:rsid w:val="00575D86"/>
    <w:rsid w:val="00575E8A"/>
    <w:rsid w:val="005761C4"/>
    <w:rsid w:val="00576D3E"/>
    <w:rsid w:val="005772EE"/>
    <w:rsid w:val="0057747B"/>
    <w:rsid w:val="00577723"/>
    <w:rsid w:val="00577CD1"/>
    <w:rsid w:val="00577FA9"/>
    <w:rsid w:val="00577FFB"/>
    <w:rsid w:val="00581059"/>
    <w:rsid w:val="005817E0"/>
    <w:rsid w:val="00581897"/>
    <w:rsid w:val="00581B63"/>
    <w:rsid w:val="00581BDC"/>
    <w:rsid w:val="00581D28"/>
    <w:rsid w:val="00581F85"/>
    <w:rsid w:val="00583840"/>
    <w:rsid w:val="00583A47"/>
    <w:rsid w:val="00583C57"/>
    <w:rsid w:val="005844D4"/>
    <w:rsid w:val="0058469E"/>
    <w:rsid w:val="0058470B"/>
    <w:rsid w:val="00584751"/>
    <w:rsid w:val="0058531A"/>
    <w:rsid w:val="005865AB"/>
    <w:rsid w:val="00587236"/>
    <w:rsid w:val="005879B3"/>
    <w:rsid w:val="00587D23"/>
    <w:rsid w:val="00587DB7"/>
    <w:rsid w:val="005900F4"/>
    <w:rsid w:val="00590508"/>
    <w:rsid w:val="005909FD"/>
    <w:rsid w:val="00590FD9"/>
    <w:rsid w:val="0059118E"/>
    <w:rsid w:val="0059125B"/>
    <w:rsid w:val="005916B4"/>
    <w:rsid w:val="00591C9D"/>
    <w:rsid w:val="00591F1B"/>
    <w:rsid w:val="005920C0"/>
    <w:rsid w:val="0059291F"/>
    <w:rsid w:val="005931C8"/>
    <w:rsid w:val="0059398D"/>
    <w:rsid w:val="00593A24"/>
    <w:rsid w:val="00593FFF"/>
    <w:rsid w:val="00594190"/>
    <w:rsid w:val="0059487F"/>
    <w:rsid w:val="005953C6"/>
    <w:rsid w:val="0059652D"/>
    <w:rsid w:val="0059678D"/>
    <w:rsid w:val="0059692E"/>
    <w:rsid w:val="00597292"/>
    <w:rsid w:val="005972EB"/>
    <w:rsid w:val="005977A0"/>
    <w:rsid w:val="00597CD0"/>
    <w:rsid w:val="00597FAF"/>
    <w:rsid w:val="005A007D"/>
    <w:rsid w:val="005A0345"/>
    <w:rsid w:val="005A0788"/>
    <w:rsid w:val="005A0EBB"/>
    <w:rsid w:val="005A0F7C"/>
    <w:rsid w:val="005A1525"/>
    <w:rsid w:val="005A1D56"/>
    <w:rsid w:val="005A1E64"/>
    <w:rsid w:val="005A2874"/>
    <w:rsid w:val="005A2E13"/>
    <w:rsid w:val="005A3078"/>
    <w:rsid w:val="005A354A"/>
    <w:rsid w:val="005A3592"/>
    <w:rsid w:val="005A38FC"/>
    <w:rsid w:val="005A3BAA"/>
    <w:rsid w:val="005A3CFD"/>
    <w:rsid w:val="005A44A9"/>
    <w:rsid w:val="005A4899"/>
    <w:rsid w:val="005A48D9"/>
    <w:rsid w:val="005A4A3A"/>
    <w:rsid w:val="005A4D5E"/>
    <w:rsid w:val="005A61A9"/>
    <w:rsid w:val="005A61B4"/>
    <w:rsid w:val="005A6239"/>
    <w:rsid w:val="005A6598"/>
    <w:rsid w:val="005A6626"/>
    <w:rsid w:val="005A66C7"/>
    <w:rsid w:val="005A7DBD"/>
    <w:rsid w:val="005B052D"/>
    <w:rsid w:val="005B0640"/>
    <w:rsid w:val="005B09C7"/>
    <w:rsid w:val="005B0EA0"/>
    <w:rsid w:val="005B0FB8"/>
    <w:rsid w:val="005B1091"/>
    <w:rsid w:val="005B10A6"/>
    <w:rsid w:val="005B1372"/>
    <w:rsid w:val="005B1626"/>
    <w:rsid w:val="005B234E"/>
    <w:rsid w:val="005B2415"/>
    <w:rsid w:val="005B25FE"/>
    <w:rsid w:val="005B2771"/>
    <w:rsid w:val="005B2820"/>
    <w:rsid w:val="005B2B95"/>
    <w:rsid w:val="005B30B3"/>
    <w:rsid w:val="005B34FF"/>
    <w:rsid w:val="005B3855"/>
    <w:rsid w:val="005B4206"/>
    <w:rsid w:val="005B42FA"/>
    <w:rsid w:val="005B5A5E"/>
    <w:rsid w:val="005B5B0A"/>
    <w:rsid w:val="005B5D58"/>
    <w:rsid w:val="005B5E4A"/>
    <w:rsid w:val="005B65CE"/>
    <w:rsid w:val="005B6A91"/>
    <w:rsid w:val="005B71EF"/>
    <w:rsid w:val="005B7E7B"/>
    <w:rsid w:val="005C0109"/>
    <w:rsid w:val="005C03AB"/>
    <w:rsid w:val="005C0C98"/>
    <w:rsid w:val="005C1288"/>
    <w:rsid w:val="005C12B6"/>
    <w:rsid w:val="005C1469"/>
    <w:rsid w:val="005C1714"/>
    <w:rsid w:val="005C1A1B"/>
    <w:rsid w:val="005C2182"/>
    <w:rsid w:val="005C243D"/>
    <w:rsid w:val="005C2BED"/>
    <w:rsid w:val="005C328A"/>
    <w:rsid w:val="005C3C0D"/>
    <w:rsid w:val="005C3D3F"/>
    <w:rsid w:val="005C3E84"/>
    <w:rsid w:val="005C43FF"/>
    <w:rsid w:val="005C4AF5"/>
    <w:rsid w:val="005C4CAA"/>
    <w:rsid w:val="005C587E"/>
    <w:rsid w:val="005C6752"/>
    <w:rsid w:val="005C6A97"/>
    <w:rsid w:val="005C7579"/>
    <w:rsid w:val="005C76BB"/>
    <w:rsid w:val="005C7F5C"/>
    <w:rsid w:val="005D00B4"/>
    <w:rsid w:val="005D025F"/>
    <w:rsid w:val="005D0900"/>
    <w:rsid w:val="005D11D3"/>
    <w:rsid w:val="005D1E34"/>
    <w:rsid w:val="005D22E2"/>
    <w:rsid w:val="005D2CBE"/>
    <w:rsid w:val="005D2F1F"/>
    <w:rsid w:val="005D2F92"/>
    <w:rsid w:val="005D3138"/>
    <w:rsid w:val="005D3635"/>
    <w:rsid w:val="005D3742"/>
    <w:rsid w:val="005D37EA"/>
    <w:rsid w:val="005D3D88"/>
    <w:rsid w:val="005D4040"/>
    <w:rsid w:val="005D407B"/>
    <w:rsid w:val="005D4CCD"/>
    <w:rsid w:val="005D54B8"/>
    <w:rsid w:val="005D54FD"/>
    <w:rsid w:val="005D564D"/>
    <w:rsid w:val="005D5C96"/>
    <w:rsid w:val="005D6089"/>
    <w:rsid w:val="005D6330"/>
    <w:rsid w:val="005D64AF"/>
    <w:rsid w:val="005D71AC"/>
    <w:rsid w:val="005D72FE"/>
    <w:rsid w:val="005D79E4"/>
    <w:rsid w:val="005D7CF5"/>
    <w:rsid w:val="005D7FEB"/>
    <w:rsid w:val="005E0931"/>
    <w:rsid w:val="005E0D27"/>
    <w:rsid w:val="005E0FBB"/>
    <w:rsid w:val="005E1ECA"/>
    <w:rsid w:val="005E2823"/>
    <w:rsid w:val="005E2AB7"/>
    <w:rsid w:val="005E30AD"/>
    <w:rsid w:val="005E35A6"/>
    <w:rsid w:val="005E3952"/>
    <w:rsid w:val="005E3D7A"/>
    <w:rsid w:val="005E446F"/>
    <w:rsid w:val="005E4591"/>
    <w:rsid w:val="005E4AC8"/>
    <w:rsid w:val="005E4D95"/>
    <w:rsid w:val="005E4E87"/>
    <w:rsid w:val="005E4FC7"/>
    <w:rsid w:val="005E6201"/>
    <w:rsid w:val="005E623B"/>
    <w:rsid w:val="005E6775"/>
    <w:rsid w:val="005E6A94"/>
    <w:rsid w:val="005E6D46"/>
    <w:rsid w:val="005F045C"/>
    <w:rsid w:val="005F0AE7"/>
    <w:rsid w:val="005F0DC3"/>
    <w:rsid w:val="005F14E3"/>
    <w:rsid w:val="005F1C2A"/>
    <w:rsid w:val="005F1C9E"/>
    <w:rsid w:val="005F20A6"/>
    <w:rsid w:val="005F2193"/>
    <w:rsid w:val="005F29F4"/>
    <w:rsid w:val="005F3627"/>
    <w:rsid w:val="005F38C2"/>
    <w:rsid w:val="005F39E1"/>
    <w:rsid w:val="005F3E1C"/>
    <w:rsid w:val="005F3F9F"/>
    <w:rsid w:val="005F421F"/>
    <w:rsid w:val="005F46B3"/>
    <w:rsid w:val="005F4885"/>
    <w:rsid w:val="005F4FAF"/>
    <w:rsid w:val="005F54DE"/>
    <w:rsid w:val="005F5835"/>
    <w:rsid w:val="005F583D"/>
    <w:rsid w:val="005F5EF8"/>
    <w:rsid w:val="005F62B5"/>
    <w:rsid w:val="005F6B4F"/>
    <w:rsid w:val="005F6BAF"/>
    <w:rsid w:val="005F7674"/>
    <w:rsid w:val="0060006B"/>
    <w:rsid w:val="0060018C"/>
    <w:rsid w:val="0060072F"/>
    <w:rsid w:val="00600A79"/>
    <w:rsid w:val="00601216"/>
    <w:rsid w:val="006017A3"/>
    <w:rsid w:val="00601989"/>
    <w:rsid w:val="00601BAB"/>
    <w:rsid w:val="00601C4D"/>
    <w:rsid w:val="00601C58"/>
    <w:rsid w:val="00601E1D"/>
    <w:rsid w:val="00601E9D"/>
    <w:rsid w:val="00602896"/>
    <w:rsid w:val="00602AAF"/>
    <w:rsid w:val="006033F2"/>
    <w:rsid w:val="00604047"/>
    <w:rsid w:val="00604A4B"/>
    <w:rsid w:val="00605038"/>
    <w:rsid w:val="00605175"/>
    <w:rsid w:val="006051D7"/>
    <w:rsid w:val="0060533B"/>
    <w:rsid w:val="00605B2B"/>
    <w:rsid w:val="00605D70"/>
    <w:rsid w:val="00605DB2"/>
    <w:rsid w:val="006068D9"/>
    <w:rsid w:val="00606A59"/>
    <w:rsid w:val="00606C96"/>
    <w:rsid w:val="006078AA"/>
    <w:rsid w:val="006078C5"/>
    <w:rsid w:val="00607BD0"/>
    <w:rsid w:val="006100CA"/>
    <w:rsid w:val="006101BF"/>
    <w:rsid w:val="00610496"/>
    <w:rsid w:val="00610626"/>
    <w:rsid w:val="006107C4"/>
    <w:rsid w:val="00610AB2"/>
    <w:rsid w:val="00610E7A"/>
    <w:rsid w:val="006119D4"/>
    <w:rsid w:val="00611AE9"/>
    <w:rsid w:val="00611D38"/>
    <w:rsid w:val="00611D53"/>
    <w:rsid w:val="00612791"/>
    <w:rsid w:val="006132B5"/>
    <w:rsid w:val="0061378A"/>
    <w:rsid w:val="006138E8"/>
    <w:rsid w:val="00613E64"/>
    <w:rsid w:val="0061452A"/>
    <w:rsid w:val="00614538"/>
    <w:rsid w:val="0061474A"/>
    <w:rsid w:val="006149C8"/>
    <w:rsid w:val="00614A87"/>
    <w:rsid w:val="00614F5A"/>
    <w:rsid w:val="00615C3B"/>
    <w:rsid w:val="00615FE8"/>
    <w:rsid w:val="0061622B"/>
    <w:rsid w:val="006166BE"/>
    <w:rsid w:val="006172B4"/>
    <w:rsid w:val="00617578"/>
    <w:rsid w:val="00617C59"/>
    <w:rsid w:val="00617D17"/>
    <w:rsid w:val="00617F02"/>
    <w:rsid w:val="00620282"/>
    <w:rsid w:val="00620509"/>
    <w:rsid w:val="00620997"/>
    <w:rsid w:val="00620F32"/>
    <w:rsid w:val="00621424"/>
    <w:rsid w:val="006219F7"/>
    <w:rsid w:val="00621BC4"/>
    <w:rsid w:val="00621F8B"/>
    <w:rsid w:val="00622299"/>
    <w:rsid w:val="006225BA"/>
    <w:rsid w:val="00622DAE"/>
    <w:rsid w:val="0062352F"/>
    <w:rsid w:val="006236F3"/>
    <w:rsid w:val="00623CE0"/>
    <w:rsid w:val="006241CA"/>
    <w:rsid w:val="0062436D"/>
    <w:rsid w:val="00624404"/>
    <w:rsid w:val="00624959"/>
    <w:rsid w:val="00624B0E"/>
    <w:rsid w:val="00624D64"/>
    <w:rsid w:val="00624F5A"/>
    <w:rsid w:val="00625ED3"/>
    <w:rsid w:val="00626188"/>
    <w:rsid w:val="00626467"/>
    <w:rsid w:val="00626751"/>
    <w:rsid w:val="00626AA9"/>
    <w:rsid w:val="00626ECD"/>
    <w:rsid w:val="00626FD4"/>
    <w:rsid w:val="0062756D"/>
    <w:rsid w:val="006279B6"/>
    <w:rsid w:val="00627ABB"/>
    <w:rsid w:val="0063057E"/>
    <w:rsid w:val="00630611"/>
    <w:rsid w:val="00630C86"/>
    <w:rsid w:val="00630E9A"/>
    <w:rsid w:val="006311BF"/>
    <w:rsid w:val="006312FE"/>
    <w:rsid w:val="0063138C"/>
    <w:rsid w:val="00631499"/>
    <w:rsid w:val="00632497"/>
    <w:rsid w:val="0063315C"/>
    <w:rsid w:val="006332DD"/>
    <w:rsid w:val="00633A3F"/>
    <w:rsid w:val="00634567"/>
    <w:rsid w:val="006345B9"/>
    <w:rsid w:val="00634BA2"/>
    <w:rsid w:val="006355B8"/>
    <w:rsid w:val="00635717"/>
    <w:rsid w:val="00636291"/>
    <w:rsid w:val="00636460"/>
    <w:rsid w:val="00636895"/>
    <w:rsid w:val="00636C14"/>
    <w:rsid w:val="006373ED"/>
    <w:rsid w:val="00637750"/>
    <w:rsid w:val="00637F5A"/>
    <w:rsid w:val="00640068"/>
    <w:rsid w:val="006400A1"/>
    <w:rsid w:val="0064025B"/>
    <w:rsid w:val="00640519"/>
    <w:rsid w:val="006407A7"/>
    <w:rsid w:val="00640DC9"/>
    <w:rsid w:val="0064118A"/>
    <w:rsid w:val="00641459"/>
    <w:rsid w:val="006415EF"/>
    <w:rsid w:val="00641857"/>
    <w:rsid w:val="00642553"/>
    <w:rsid w:val="006425EC"/>
    <w:rsid w:val="0064306C"/>
    <w:rsid w:val="0064313D"/>
    <w:rsid w:val="00643207"/>
    <w:rsid w:val="006434A8"/>
    <w:rsid w:val="00643984"/>
    <w:rsid w:val="006443AD"/>
    <w:rsid w:val="00644EAB"/>
    <w:rsid w:val="00644F64"/>
    <w:rsid w:val="00644F88"/>
    <w:rsid w:val="00645A3A"/>
    <w:rsid w:val="00645B37"/>
    <w:rsid w:val="00645BB7"/>
    <w:rsid w:val="0064615A"/>
    <w:rsid w:val="006464DB"/>
    <w:rsid w:val="00646B12"/>
    <w:rsid w:val="006470A2"/>
    <w:rsid w:val="00647169"/>
    <w:rsid w:val="0064778C"/>
    <w:rsid w:val="00647BEF"/>
    <w:rsid w:val="00647CAA"/>
    <w:rsid w:val="006504CA"/>
    <w:rsid w:val="00650536"/>
    <w:rsid w:val="00650626"/>
    <w:rsid w:val="0065089C"/>
    <w:rsid w:val="00652CEA"/>
    <w:rsid w:val="00652D04"/>
    <w:rsid w:val="00653C28"/>
    <w:rsid w:val="00654849"/>
    <w:rsid w:val="00654C1B"/>
    <w:rsid w:val="006556B4"/>
    <w:rsid w:val="00655B48"/>
    <w:rsid w:val="00655BD6"/>
    <w:rsid w:val="006560C9"/>
    <w:rsid w:val="00656A4E"/>
    <w:rsid w:val="00656DD5"/>
    <w:rsid w:val="0065740F"/>
    <w:rsid w:val="006575F7"/>
    <w:rsid w:val="0066098D"/>
    <w:rsid w:val="00660CF3"/>
    <w:rsid w:val="00660D1F"/>
    <w:rsid w:val="006611EE"/>
    <w:rsid w:val="00661445"/>
    <w:rsid w:val="00661651"/>
    <w:rsid w:val="00661B34"/>
    <w:rsid w:val="0066260A"/>
    <w:rsid w:val="0066278D"/>
    <w:rsid w:val="00662981"/>
    <w:rsid w:val="00663383"/>
    <w:rsid w:val="0066343B"/>
    <w:rsid w:val="006644E3"/>
    <w:rsid w:val="00664C3A"/>
    <w:rsid w:val="00664C3C"/>
    <w:rsid w:val="00665A83"/>
    <w:rsid w:val="00665C72"/>
    <w:rsid w:val="00665D3A"/>
    <w:rsid w:val="0066602E"/>
    <w:rsid w:val="006660A9"/>
    <w:rsid w:val="0066734A"/>
    <w:rsid w:val="006704FE"/>
    <w:rsid w:val="00670864"/>
    <w:rsid w:val="00670EA6"/>
    <w:rsid w:val="00671186"/>
    <w:rsid w:val="00671505"/>
    <w:rsid w:val="00671AFB"/>
    <w:rsid w:val="00671E2A"/>
    <w:rsid w:val="0067251A"/>
    <w:rsid w:val="00672906"/>
    <w:rsid w:val="00672F73"/>
    <w:rsid w:val="006736B4"/>
    <w:rsid w:val="00673FDA"/>
    <w:rsid w:val="006741EB"/>
    <w:rsid w:val="00674286"/>
    <w:rsid w:val="0067496D"/>
    <w:rsid w:val="00675660"/>
    <w:rsid w:val="00675716"/>
    <w:rsid w:val="00675867"/>
    <w:rsid w:val="00675911"/>
    <w:rsid w:val="00675D00"/>
    <w:rsid w:val="0067603A"/>
    <w:rsid w:val="006764DB"/>
    <w:rsid w:val="00676525"/>
    <w:rsid w:val="00676B5F"/>
    <w:rsid w:val="00676BE3"/>
    <w:rsid w:val="006770A3"/>
    <w:rsid w:val="006770F2"/>
    <w:rsid w:val="0067741E"/>
    <w:rsid w:val="00677574"/>
    <w:rsid w:val="00677DCE"/>
    <w:rsid w:val="00677EDE"/>
    <w:rsid w:val="006800AC"/>
    <w:rsid w:val="006802BA"/>
    <w:rsid w:val="00680802"/>
    <w:rsid w:val="00680DAF"/>
    <w:rsid w:val="00680EAB"/>
    <w:rsid w:val="006811E3"/>
    <w:rsid w:val="0068138D"/>
    <w:rsid w:val="00681637"/>
    <w:rsid w:val="00681A40"/>
    <w:rsid w:val="0068205E"/>
    <w:rsid w:val="006827B4"/>
    <w:rsid w:val="006848EC"/>
    <w:rsid w:val="00684A65"/>
    <w:rsid w:val="00684B33"/>
    <w:rsid w:val="00684E95"/>
    <w:rsid w:val="00686750"/>
    <w:rsid w:val="00686C30"/>
    <w:rsid w:val="00686E29"/>
    <w:rsid w:val="00686ED0"/>
    <w:rsid w:val="00686FAA"/>
    <w:rsid w:val="00687B9A"/>
    <w:rsid w:val="0069019E"/>
    <w:rsid w:val="0069096A"/>
    <w:rsid w:val="00690FC6"/>
    <w:rsid w:val="006914AF"/>
    <w:rsid w:val="00691713"/>
    <w:rsid w:val="00691990"/>
    <w:rsid w:val="00692424"/>
    <w:rsid w:val="006924CC"/>
    <w:rsid w:val="00693585"/>
    <w:rsid w:val="00693609"/>
    <w:rsid w:val="0069398B"/>
    <w:rsid w:val="00693A29"/>
    <w:rsid w:val="00693EB9"/>
    <w:rsid w:val="006943D3"/>
    <w:rsid w:val="0069441E"/>
    <w:rsid w:val="0069468D"/>
    <w:rsid w:val="00694813"/>
    <w:rsid w:val="0069486A"/>
    <w:rsid w:val="0069490E"/>
    <w:rsid w:val="00694DD4"/>
    <w:rsid w:val="006950D8"/>
    <w:rsid w:val="00695132"/>
    <w:rsid w:val="00695774"/>
    <w:rsid w:val="00695B5C"/>
    <w:rsid w:val="006968F3"/>
    <w:rsid w:val="006969EB"/>
    <w:rsid w:val="006974CD"/>
    <w:rsid w:val="006A019A"/>
    <w:rsid w:val="006A041D"/>
    <w:rsid w:val="006A0767"/>
    <w:rsid w:val="006A0CA0"/>
    <w:rsid w:val="006A1671"/>
    <w:rsid w:val="006A16B6"/>
    <w:rsid w:val="006A17B3"/>
    <w:rsid w:val="006A1D23"/>
    <w:rsid w:val="006A2084"/>
    <w:rsid w:val="006A2384"/>
    <w:rsid w:val="006A28AB"/>
    <w:rsid w:val="006A2C8A"/>
    <w:rsid w:val="006A39A5"/>
    <w:rsid w:val="006A3D7B"/>
    <w:rsid w:val="006A433D"/>
    <w:rsid w:val="006A4446"/>
    <w:rsid w:val="006A4A0C"/>
    <w:rsid w:val="006A537A"/>
    <w:rsid w:val="006A53D0"/>
    <w:rsid w:val="006A5B05"/>
    <w:rsid w:val="006A5F14"/>
    <w:rsid w:val="006A60B2"/>
    <w:rsid w:val="006A622A"/>
    <w:rsid w:val="006A6402"/>
    <w:rsid w:val="006A670F"/>
    <w:rsid w:val="006A6A03"/>
    <w:rsid w:val="006A6B31"/>
    <w:rsid w:val="006A6E78"/>
    <w:rsid w:val="006A7AF7"/>
    <w:rsid w:val="006A7D0D"/>
    <w:rsid w:val="006A7F3F"/>
    <w:rsid w:val="006B004F"/>
    <w:rsid w:val="006B080E"/>
    <w:rsid w:val="006B0894"/>
    <w:rsid w:val="006B0B65"/>
    <w:rsid w:val="006B136E"/>
    <w:rsid w:val="006B14BE"/>
    <w:rsid w:val="006B2DD6"/>
    <w:rsid w:val="006B3EB7"/>
    <w:rsid w:val="006B40C9"/>
    <w:rsid w:val="006B4330"/>
    <w:rsid w:val="006B5649"/>
    <w:rsid w:val="006B5A1A"/>
    <w:rsid w:val="006B63AC"/>
    <w:rsid w:val="006B66A6"/>
    <w:rsid w:val="006B6796"/>
    <w:rsid w:val="006B6B6D"/>
    <w:rsid w:val="006B6DB4"/>
    <w:rsid w:val="006B75BB"/>
    <w:rsid w:val="006B773C"/>
    <w:rsid w:val="006C0327"/>
    <w:rsid w:val="006C0965"/>
    <w:rsid w:val="006C0DEF"/>
    <w:rsid w:val="006C1036"/>
    <w:rsid w:val="006C1A35"/>
    <w:rsid w:val="006C2594"/>
    <w:rsid w:val="006C2D10"/>
    <w:rsid w:val="006C3B90"/>
    <w:rsid w:val="006C4AAC"/>
    <w:rsid w:val="006C5CAD"/>
    <w:rsid w:val="006C68A5"/>
    <w:rsid w:val="006C6CC8"/>
    <w:rsid w:val="006C6D7B"/>
    <w:rsid w:val="006C6F94"/>
    <w:rsid w:val="006C7263"/>
    <w:rsid w:val="006C7462"/>
    <w:rsid w:val="006C7994"/>
    <w:rsid w:val="006C7D9E"/>
    <w:rsid w:val="006D0773"/>
    <w:rsid w:val="006D0BAA"/>
    <w:rsid w:val="006D0C25"/>
    <w:rsid w:val="006D0D00"/>
    <w:rsid w:val="006D0D82"/>
    <w:rsid w:val="006D101A"/>
    <w:rsid w:val="006D1232"/>
    <w:rsid w:val="006D1234"/>
    <w:rsid w:val="006D27B6"/>
    <w:rsid w:val="006D2E6C"/>
    <w:rsid w:val="006D3091"/>
    <w:rsid w:val="006D3227"/>
    <w:rsid w:val="006D3310"/>
    <w:rsid w:val="006D35D1"/>
    <w:rsid w:val="006D3814"/>
    <w:rsid w:val="006D3BF4"/>
    <w:rsid w:val="006D3D30"/>
    <w:rsid w:val="006D3E45"/>
    <w:rsid w:val="006D47A9"/>
    <w:rsid w:val="006D48A4"/>
    <w:rsid w:val="006D4C0A"/>
    <w:rsid w:val="006D5416"/>
    <w:rsid w:val="006D5FAA"/>
    <w:rsid w:val="006D601F"/>
    <w:rsid w:val="006D6058"/>
    <w:rsid w:val="006D6298"/>
    <w:rsid w:val="006D6E7A"/>
    <w:rsid w:val="006D75A6"/>
    <w:rsid w:val="006D778B"/>
    <w:rsid w:val="006D7B83"/>
    <w:rsid w:val="006E0103"/>
    <w:rsid w:val="006E0125"/>
    <w:rsid w:val="006E0958"/>
    <w:rsid w:val="006E0FD5"/>
    <w:rsid w:val="006E119A"/>
    <w:rsid w:val="006E1231"/>
    <w:rsid w:val="006E1671"/>
    <w:rsid w:val="006E172C"/>
    <w:rsid w:val="006E1757"/>
    <w:rsid w:val="006E18D6"/>
    <w:rsid w:val="006E1EBF"/>
    <w:rsid w:val="006E1F4A"/>
    <w:rsid w:val="006E2519"/>
    <w:rsid w:val="006E25D2"/>
    <w:rsid w:val="006E270B"/>
    <w:rsid w:val="006E2881"/>
    <w:rsid w:val="006E3EAA"/>
    <w:rsid w:val="006E409F"/>
    <w:rsid w:val="006E425A"/>
    <w:rsid w:val="006E4A1D"/>
    <w:rsid w:val="006E4DC2"/>
    <w:rsid w:val="006E52C7"/>
    <w:rsid w:val="006E5545"/>
    <w:rsid w:val="006E5CF7"/>
    <w:rsid w:val="006E5FAE"/>
    <w:rsid w:val="006E6AD2"/>
    <w:rsid w:val="006E6D85"/>
    <w:rsid w:val="006E6F58"/>
    <w:rsid w:val="006E7486"/>
    <w:rsid w:val="006E748E"/>
    <w:rsid w:val="006E763B"/>
    <w:rsid w:val="006E770E"/>
    <w:rsid w:val="006F0717"/>
    <w:rsid w:val="006F0A51"/>
    <w:rsid w:val="006F14B1"/>
    <w:rsid w:val="006F19BE"/>
    <w:rsid w:val="006F2170"/>
    <w:rsid w:val="006F30ED"/>
    <w:rsid w:val="006F349F"/>
    <w:rsid w:val="006F38AC"/>
    <w:rsid w:val="006F4646"/>
    <w:rsid w:val="006F5FF0"/>
    <w:rsid w:val="006F6A80"/>
    <w:rsid w:val="006F6B19"/>
    <w:rsid w:val="006F6DB0"/>
    <w:rsid w:val="006F6E9A"/>
    <w:rsid w:val="006F6F81"/>
    <w:rsid w:val="006F7052"/>
    <w:rsid w:val="006F74AA"/>
    <w:rsid w:val="006F7B47"/>
    <w:rsid w:val="006F7E5B"/>
    <w:rsid w:val="00700321"/>
    <w:rsid w:val="007004A1"/>
    <w:rsid w:val="0070054C"/>
    <w:rsid w:val="00700F8E"/>
    <w:rsid w:val="00701189"/>
    <w:rsid w:val="00701580"/>
    <w:rsid w:val="00701DB3"/>
    <w:rsid w:val="0070222B"/>
    <w:rsid w:val="0070237A"/>
    <w:rsid w:val="00702767"/>
    <w:rsid w:val="00703521"/>
    <w:rsid w:val="00703D5C"/>
    <w:rsid w:val="00703DFC"/>
    <w:rsid w:val="00703F40"/>
    <w:rsid w:val="00704142"/>
    <w:rsid w:val="00704FBD"/>
    <w:rsid w:val="0070500D"/>
    <w:rsid w:val="007054A2"/>
    <w:rsid w:val="0070628C"/>
    <w:rsid w:val="00706453"/>
    <w:rsid w:val="00710019"/>
    <w:rsid w:val="00710673"/>
    <w:rsid w:val="007108B1"/>
    <w:rsid w:val="00711120"/>
    <w:rsid w:val="00711235"/>
    <w:rsid w:val="007113C8"/>
    <w:rsid w:val="007114F0"/>
    <w:rsid w:val="00711D20"/>
    <w:rsid w:val="00711EAB"/>
    <w:rsid w:val="0071222F"/>
    <w:rsid w:val="00712A46"/>
    <w:rsid w:val="00712FC5"/>
    <w:rsid w:val="00713654"/>
    <w:rsid w:val="0071439D"/>
    <w:rsid w:val="0071468E"/>
    <w:rsid w:val="007149EA"/>
    <w:rsid w:val="007151C2"/>
    <w:rsid w:val="007156ED"/>
    <w:rsid w:val="007166AE"/>
    <w:rsid w:val="0071671D"/>
    <w:rsid w:val="007167F1"/>
    <w:rsid w:val="007168D1"/>
    <w:rsid w:val="00716C54"/>
    <w:rsid w:val="00717710"/>
    <w:rsid w:val="0071792A"/>
    <w:rsid w:val="0072007A"/>
    <w:rsid w:val="007203BC"/>
    <w:rsid w:val="00720605"/>
    <w:rsid w:val="007206FF"/>
    <w:rsid w:val="00720A4F"/>
    <w:rsid w:val="007213B8"/>
    <w:rsid w:val="00721A0B"/>
    <w:rsid w:val="00721C18"/>
    <w:rsid w:val="00721CC4"/>
    <w:rsid w:val="00722797"/>
    <w:rsid w:val="007230D0"/>
    <w:rsid w:val="00723322"/>
    <w:rsid w:val="007234E2"/>
    <w:rsid w:val="00723C57"/>
    <w:rsid w:val="00723DFF"/>
    <w:rsid w:val="00724187"/>
    <w:rsid w:val="007241DC"/>
    <w:rsid w:val="007257EB"/>
    <w:rsid w:val="0072677D"/>
    <w:rsid w:val="00726A24"/>
    <w:rsid w:val="00727648"/>
    <w:rsid w:val="00727806"/>
    <w:rsid w:val="007307F8"/>
    <w:rsid w:val="007316FC"/>
    <w:rsid w:val="00731937"/>
    <w:rsid w:val="00731C39"/>
    <w:rsid w:val="00731DF1"/>
    <w:rsid w:val="00731FA5"/>
    <w:rsid w:val="00732528"/>
    <w:rsid w:val="0073268F"/>
    <w:rsid w:val="00732AB1"/>
    <w:rsid w:val="007335E6"/>
    <w:rsid w:val="00733AD0"/>
    <w:rsid w:val="00733CED"/>
    <w:rsid w:val="00734612"/>
    <w:rsid w:val="007347B6"/>
    <w:rsid w:val="00734921"/>
    <w:rsid w:val="00734B13"/>
    <w:rsid w:val="0073509F"/>
    <w:rsid w:val="007352F4"/>
    <w:rsid w:val="0073581B"/>
    <w:rsid w:val="00735E32"/>
    <w:rsid w:val="0073608F"/>
    <w:rsid w:val="0073616C"/>
    <w:rsid w:val="007361F0"/>
    <w:rsid w:val="0073651C"/>
    <w:rsid w:val="0073695F"/>
    <w:rsid w:val="00736999"/>
    <w:rsid w:val="00736D7A"/>
    <w:rsid w:val="00736DB9"/>
    <w:rsid w:val="00736E65"/>
    <w:rsid w:val="007377A9"/>
    <w:rsid w:val="00737B32"/>
    <w:rsid w:val="007406BC"/>
    <w:rsid w:val="00741656"/>
    <w:rsid w:val="00741889"/>
    <w:rsid w:val="00742395"/>
    <w:rsid w:val="00742857"/>
    <w:rsid w:val="00742883"/>
    <w:rsid w:val="00742A66"/>
    <w:rsid w:val="00742C99"/>
    <w:rsid w:val="00743172"/>
    <w:rsid w:val="007431DE"/>
    <w:rsid w:val="00743D83"/>
    <w:rsid w:val="00744BCA"/>
    <w:rsid w:val="00745BCF"/>
    <w:rsid w:val="00745E69"/>
    <w:rsid w:val="00746D13"/>
    <w:rsid w:val="00747237"/>
    <w:rsid w:val="00747299"/>
    <w:rsid w:val="00747381"/>
    <w:rsid w:val="007473B1"/>
    <w:rsid w:val="007474F5"/>
    <w:rsid w:val="007479D3"/>
    <w:rsid w:val="00750EA8"/>
    <w:rsid w:val="00750F0D"/>
    <w:rsid w:val="00750F1E"/>
    <w:rsid w:val="007511D6"/>
    <w:rsid w:val="00751285"/>
    <w:rsid w:val="007517AE"/>
    <w:rsid w:val="00751A62"/>
    <w:rsid w:val="00751F22"/>
    <w:rsid w:val="00752260"/>
    <w:rsid w:val="00752DCA"/>
    <w:rsid w:val="007532B4"/>
    <w:rsid w:val="007533DF"/>
    <w:rsid w:val="007534AB"/>
    <w:rsid w:val="00753548"/>
    <w:rsid w:val="007535EB"/>
    <w:rsid w:val="00753735"/>
    <w:rsid w:val="00753869"/>
    <w:rsid w:val="00753900"/>
    <w:rsid w:val="00753940"/>
    <w:rsid w:val="00753C10"/>
    <w:rsid w:val="00753D60"/>
    <w:rsid w:val="00753DC3"/>
    <w:rsid w:val="0075430C"/>
    <w:rsid w:val="007544BE"/>
    <w:rsid w:val="007545A3"/>
    <w:rsid w:val="00754CA3"/>
    <w:rsid w:val="00755D9F"/>
    <w:rsid w:val="007563F5"/>
    <w:rsid w:val="00756763"/>
    <w:rsid w:val="00756FA5"/>
    <w:rsid w:val="00757489"/>
    <w:rsid w:val="007574BC"/>
    <w:rsid w:val="00757589"/>
    <w:rsid w:val="007576F5"/>
    <w:rsid w:val="007578BF"/>
    <w:rsid w:val="0076093E"/>
    <w:rsid w:val="00760D31"/>
    <w:rsid w:val="007611E5"/>
    <w:rsid w:val="00761552"/>
    <w:rsid w:val="00761606"/>
    <w:rsid w:val="00761A04"/>
    <w:rsid w:val="00761EBB"/>
    <w:rsid w:val="00762963"/>
    <w:rsid w:val="00762E08"/>
    <w:rsid w:val="007630E0"/>
    <w:rsid w:val="00763379"/>
    <w:rsid w:val="00763E4A"/>
    <w:rsid w:val="00764001"/>
    <w:rsid w:val="0076439B"/>
    <w:rsid w:val="00764E87"/>
    <w:rsid w:val="00765267"/>
    <w:rsid w:val="007657A0"/>
    <w:rsid w:val="00765961"/>
    <w:rsid w:val="00765CDF"/>
    <w:rsid w:val="0076607A"/>
    <w:rsid w:val="0076668E"/>
    <w:rsid w:val="00766A29"/>
    <w:rsid w:val="00766A36"/>
    <w:rsid w:val="00766B23"/>
    <w:rsid w:val="00767214"/>
    <w:rsid w:val="007673CE"/>
    <w:rsid w:val="0077009D"/>
    <w:rsid w:val="007700C7"/>
    <w:rsid w:val="007707BC"/>
    <w:rsid w:val="00770A97"/>
    <w:rsid w:val="00770AE5"/>
    <w:rsid w:val="00770E01"/>
    <w:rsid w:val="007721AD"/>
    <w:rsid w:val="0077283F"/>
    <w:rsid w:val="007728FA"/>
    <w:rsid w:val="00772B3F"/>
    <w:rsid w:val="00772C7F"/>
    <w:rsid w:val="00772E40"/>
    <w:rsid w:val="00773105"/>
    <w:rsid w:val="00773E00"/>
    <w:rsid w:val="00773F51"/>
    <w:rsid w:val="007740CF"/>
    <w:rsid w:val="007741FB"/>
    <w:rsid w:val="00774BFF"/>
    <w:rsid w:val="00774DD2"/>
    <w:rsid w:val="0077518A"/>
    <w:rsid w:val="00775CA2"/>
    <w:rsid w:val="00777881"/>
    <w:rsid w:val="00777B1F"/>
    <w:rsid w:val="00777F05"/>
    <w:rsid w:val="007808B3"/>
    <w:rsid w:val="00781316"/>
    <w:rsid w:val="00781366"/>
    <w:rsid w:val="00781685"/>
    <w:rsid w:val="00782120"/>
    <w:rsid w:val="00782213"/>
    <w:rsid w:val="00782EB9"/>
    <w:rsid w:val="00783065"/>
    <w:rsid w:val="0078355C"/>
    <w:rsid w:val="00783891"/>
    <w:rsid w:val="00783EC0"/>
    <w:rsid w:val="00783FC0"/>
    <w:rsid w:val="00784731"/>
    <w:rsid w:val="007849C0"/>
    <w:rsid w:val="00785FB6"/>
    <w:rsid w:val="007862D1"/>
    <w:rsid w:val="007864B0"/>
    <w:rsid w:val="00786B51"/>
    <w:rsid w:val="00786D86"/>
    <w:rsid w:val="0078728C"/>
    <w:rsid w:val="007873F9"/>
    <w:rsid w:val="007876F5"/>
    <w:rsid w:val="00787C64"/>
    <w:rsid w:val="0079089F"/>
    <w:rsid w:val="00791219"/>
    <w:rsid w:val="00791E0F"/>
    <w:rsid w:val="00793C03"/>
    <w:rsid w:val="00794068"/>
    <w:rsid w:val="00794140"/>
    <w:rsid w:val="00794148"/>
    <w:rsid w:val="00794390"/>
    <w:rsid w:val="007943B8"/>
    <w:rsid w:val="007945B2"/>
    <w:rsid w:val="00794AF2"/>
    <w:rsid w:val="00794BE1"/>
    <w:rsid w:val="00794E9B"/>
    <w:rsid w:val="00795A67"/>
    <w:rsid w:val="00796C73"/>
    <w:rsid w:val="00796F5C"/>
    <w:rsid w:val="0079708A"/>
    <w:rsid w:val="007A01E9"/>
    <w:rsid w:val="007A026F"/>
    <w:rsid w:val="007A03ED"/>
    <w:rsid w:val="007A0691"/>
    <w:rsid w:val="007A0A19"/>
    <w:rsid w:val="007A0C1C"/>
    <w:rsid w:val="007A0CD5"/>
    <w:rsid w:val="007A0FD2"/>
    <w:rsid w:val="007A12D4"/>
    <w:rsid w:val="007A15C2"/>
    <w:rsid w:val="007A1A5C"/>
    <w:rsid w:val="007A23C9"/>
    <w:rsid w:val="007A25FC"/>
    <w:rsid w:val="007A2E3D"/>
    <w:rsid w:val="007A2E4D"/>
    <w:rsid w:val="007A33A5"/>
    <w:rsid w:val="007A3429"/>
    <w:rsid w:val="007A3C88"/>
    <w:rsid w:val="007A3F91"/>
    <w:rsid w:val="007A3FCD"/>
    <w:rsid w:val="007A4C64"/>
    <w:rsid w:val="007A4DA1"/>
    <w:rsid w:val="007A4E46"/>
    <w:rsid w:val="007A54A5"/>
    <w:rsid w:val="007A5AB9"/>
    <w:rsid w:val="007A5C75"/>
    <w:rsid w:val="007A5F67"/>
    <w:rsid w:val="007A61CF"/>
    <w:rsid w:val="007A6810"/>
    <w:rsid w:val="007A6ACC"/>
    <w:rsid w:val="007A6D73"/>
    <w:rsid w:val="007A70B3"/>
    <w:rsid w:val="007A70C8"/>
    <w:rsid w:val="007A70CF"/>
    <w:rsid w:val="007A7185"/>
    <w:rsid w:val="007A7459"/>
    <w:rsid w:val="007A7667"/>
    <w:rsid w:val="007A7721"/>
    <w:rsid w:val="007A778A"/>
    <w:rsid w:val="007A79DE"/>
    <w:rsid w:val="007A7B86"/>
    <w:rsid w:val="007A7BDE"/>
    <w:rsid w:val="007B0948"/>
    <w:rsid w:val="007B0C1D"/>
    <w:rsid w:val="007B16A4"/>
    <w:rsid w:val="007B23F0"/>
    <w:rsid w:val="007B29C5"/>
    <w:rsid w:val="007B2AD7"/>
    <w:rsid w:val="007B2EFF"/>
    <w:rsid w:val="007B36D2"/>
    <w:rsid w:val="007B4065"/>
    <w:rsid w:val="007B468A"/>
    <w:rsid w:val="007B4701"/>
    <w:rsid w:val="007B4904"/>
    <w:rsid w:val="007B4BC1"/>
    <w:rsid w:val="007B4C70"/>
    <w:rsid w:val="007B4F8D"/>
    <w:rsid w:val="007B50D3"/>
    <w:rsid w:val="007B51D9"/>
    <w:rsid w:val="007B551B"/>
    <w:rsid w:val="007B5CC6"/>
    <w:rsid w:val="007B5EE4"/>
    <w:rsid w:val="007B73BB"/>
    <w:rsid w:val="007B7B81"/>
    <w:rsid w:val="007C00FB"/>
    <w:rsid w:val="007C01A8"/>
    <w:rsid w:val="007C0C34"/>
    <w:rsid w:val="007C22F7"/>
    <w:rsid w:val="007C2306"/>
    <w:rsid w:val="007C3040"/>
    <w:rsid w:val="007C30CE"/>
    <w:rsid w:val="007C3297"/>
    <w:rsid w:val="007C34FA"/>
    <w:rsid w:val="007C3526"/>
    <w:rsid w:val="007C45C7"/>
    <w:rsid w:val="007C47E5"/>
    <w:rsid w:val="007C4941"/>
    <w:rsid w:val="007C4BD8"/>
    <w:rsid w:val="007C4C48"/>
    <w:rsid w:val="007C4D7A"/>
    <w:rsid w:val="007C4FAC"/>
    <w:rsid w:val="007C530A"/>
    <w:rsid w:val="007C5781"/>
    <w:rsid w:val="007C61F8"/>
    <w:rsid w:val="007C625B"/>
    <w:rsid w:val="007C723A"/>
    <w:rsid w:val="007C7B8A"/>
    <w:rsid w:val="007C7CBF"/>
    <w:rsid w:val="007D0142"/>
    <w:rsid w:val="007D015A"/>
    <w:rsid w:val="007D0793"/>
    <w:rsid w:val="007D0A97"/>
    <w:rsid w:val="007D0E71"/>
    <w:rsid w:val="007D0F33"/>
    <w:rsid w:val="007D0F8F"/>
    <w:rsid w:val="007D135F"/>
    <w:rsid w:val="007D14DE"/>
    <w:rsid w:val="007D192E"/>
    <w:rsid w:val="007D1F4A"/>
    <w:rsid w:val="007D2D6A"/>
    <w:rsid w:val="007D3203"/>
    <w:rsid w:val="007D3C34"/>
    <w:rsid w:val="007D3F66"/>
    <w:rsid w:val="007D464B"/>
    <w:rsid w:val="007D4C27"/>
    <w:rsid w:val="007D4CED"/>
    <w:rsid w:val="007D4DDC"/>
    <w:rsid w:val="007D5240"/>
    <w:rsid w:val="007D543E"/>
    <w:rsid w:val="007D56E8"/>
    <w:rsid w:val="007D57FD"/>
    <w:rsid w:val="007D5864"/>
    <w:rsid w:val="007D5A5C"/>
    <w:rsid w:val="007D5B73"/>
    <w:rsid w:val="007D5F92"/>
    <w:rsid w:val="007D5FF7"/>
    <w:rsid w:val="007D6375"/>
    <w:rsid w:val="007D6929"/>
    <w:rsid w:val="007D6AFC"/>
    <w:rsid w:val="007D6C9D"/>
    <w:rsid w:val="007D7EF4"/>
    <w:rsid w:val="007E0338"/>
    <w:rsid w:val="007E05CE"/>
    <w:rsid w:val="007E1706"/>
    <w:rsid w:val="007E1DB1"/>
    <w:rsid w:val="007E2204"/>
    <w:rsid w:val="007E275C"/>
    <w:rsid w:val="007E302F"/>
    <w:rsid w:val="007E3B45"/>
    <w:rsid w:val="007E466C"/>
    <w:rsid w:val="007E474D"/>
    <w:rsid w:val="007E53B8"/>
    <w:rsid w:val="007E5B24"/>
    <w:rsid w:val="007E5BF3"/>
    <w:rsid w:val="007E5C06"/>
    <w:rsid w:val="007E6E11"/>
    <w:rsid w:val="007E70CF"/>
    <w:rsid w:val="007E7670"/>
    <w:rsid w:val="007E7C27"/>
    <w:rsid w:val="007F0048"/>
    <w:rsid w:val="007F02F5"/>
    <w:rsid w:val="007F0AF9"/>
    <w:rsid w:val="007F0D15"/>
    <w:rsid w:val="007F0D2E"/>
    <w:rsid w:val="007F1370"/>
    <w:rsid w:val="007F157E"/>
    <w:rsid w:val="007F186C"/>
    <w:rsid w:val="007F18A7"/>
    <w:rsid w:val="007F2DB4"/>
    <w:rsid w:val="007F3018"/>
    <w:rsid w:val="007F34B6"/>
    <w:rsid w:val="007F3705"/>
    <w:rsid w:val="007F3712"/>
    <w:rsid w:val="007F394D"/>
    <w:rsid w:val="007F3A67"/>
    <w:rsid w:val="007F3BBF"/>
    <w:rsid w:val="007F3C55"/>
    <w:rsid w:val="007F445D"/>
    <w:rsid w:val="007F477B"/>
    <w:rsid w:val="007F4A43"/>
    <w:rsid w:val="007F53C3"/>
    <w:rsid w:val="007F5A34"/>
    <w:rsid w:val="007F5EF6"/>
    <w:rsid w:val="007F6229"/>
    <w:rsid w:val="007F6424"/>
    <w:rsid w:val="007F6F84"/>
    <w:rsid w:val="007F732D"/>
    <w:rsid w:val="007F7421"/>
    <w:rsid w:val="007F7C50"/>
    <w:rsid w:val="008002D5"/>
    <w:rsid w:val="0080031B"/>
    <w:rsid w:val="008003B3"/>
    <w:rsid w:val="00800F0A"/>
    <w:rsid w:val="00801763"/>
    <w:rsid w:val="0080196C"/>
    <w:rsid w:val="00801DD7"/>
    <w:rsid w:val="00802353"/>
    <w:rsid w:val="008028C5"/>
    <w:rsid w:val="008036D1"/>
    <w:rsid w:val="00803DB5"/>
    <w:rsid w:val="00804043"/>
    <w:rsid w:val="0080457E"/>
    <w:rsid w:val="00804585"/>
    <w:rsid w:val="00804B3E"/>
    <w:rsid w:val="0080504D"/>
    <w:rsid w:val="00805A0D"/>
    <w:rsid w:val="008061B3"/>
    <w:rsid w:val="0080624D"/>
    <w:rsid w:val="00806677"/>
    <w:rsid w:val="00806797"/>
    <w:rsid w:val="00806C95"/>
    <w:rsid w:val="00807E77"/>
    <w:rsid w:val="00807F5F"/>
    <w:rsid w:val="00810123"/>
    <w:rsid w:val="008104B0"/>
    <w:rsid w:val="008105FE"/>
    <w:rsid w:val="00810A9C"/>
    <w:rsid w:val="008113B0"/>
    <w:rsid w:val="008116D6"/>
    <w:rsid w:val="00811B72"/>
    <w:rsid w:val="00811EF7"/>
    <w:rsid w:val="00812038"/>
    <w:rsid w:val="0081207F"/>
    <w:rsid w:val="0081258E"/>
    <w:rsid w:val="00812B4D"/>
    <w:rsid w:val="00813562"/>
    <w:rsid w:val="008135B7"/>
    <w:rsid w:val="008139D8"/>
    <w:rsid w:val="00813BC3"/>
    <w:rsid w:val="00814FDB"/>
    <w:rsid w:val="00815027"/>
    <w:rsid w:val="008155F4"/>
    <w:rsid w:val="00815868"/>
    <w:rsid w:val="00815AD1"/>
    <w:rsid w:val="00815D4F"/>
    <w:rsid w:val="00815F4D"/>
    <w:rsid w:val="00815FF9"/>
    <w:rsid w:val="0081611B"/>
    <w:rsid w:val="008169EF"/>
    <w:rsid w:val="00820012"/>
    <w:rsid w:val="00820019"/>
    <w:rsid w:val="008205A1"/>
    <w:rsid w:val="0082071E"/>
    <w:rsid w:val="0082113E"/>
    <w:rsid w:val="00821A1D"/>
    <w:rsid w:val="00822258"/>
    <w:rsid w:val="008224FB"/>
    <w:rsid w:val="00822815"/>
    <w:rsid w:val="00822FFE"/>
    <w:rsid w:val="00823DBB"/>
    <w:rsid w:val="00823E51"/>
    <w:rsid w:val="0082465D"/>
    <w:rsid w:val="008251E3"/>
    <w:rsid w:val="008251EF"/>
    <w:rsid w:val="00825976"/>
    <w:rsid w:val="00825D99"/>
    <w:rsid w:val="00826266"/>
    <w:rsid w:val="008264DB"/>
    <w:rsid w:val="008265AA"/>
    <w:rsid w:val="008265EE"/>
    <w:rsid w:val="00827209"/>
    <w:rsid w:val="00827277"/>
    <w:rsid w:val="008272E2"/>
    <w:rsid w:val="00827876"/>
    <w:rsid w:val="00827888"/>
    <w:rsid w:val="00830ACE"/>
    <w:rsid w:val="00830D97"/>
    <w:rsid w:val="0083140F"/>
    <w:rsid w:val="0083164F"/>
    <w:rsid w:val="00831720"/>
    <w:rsid w:val="00832183"/>
    <w:rsid w:val="00832CD4"/>
    <w:rsid w:val="00833357"/>
    <w:rsid w:val="00833569"/>
    <w:rsid w:val="00834C37"/>
    <w:rsid w:val="00834CBC"/>
    <w:rsid w:val="008352EB"/>
    <w:rsid w:val="00835514"/>
    <w:rsid w:val="00835F3A"/>
    <w:rsid w:val="0083669D"/>
    <w:rsid w:val="008401AE"/>
    <w:rsid w:val="008406ED"/>
    <w:rsid w:val="00840DD6"/>
    <w:rsid w:val="008416B9"/>
    <w:rsid w:val="00841767"/>
    <w:rsid w:val="00841FD0"/>
    <w:rsid w:val="008421C4"/>
    <w:rsid w:val="00842A23"/>
    <w:rsid w:val="00842D17"/>
    <w:rsid w:val="008433DC"/>
    <w:rsid w:val="00843785"/>
    <w:rsid w:val="00843A5F"/>
    <w:rsid w:val="00843C62"/>
    <w:rsid w:val="00844262"/>
    <w:rsid w:val="008442A7"/>
    <w:rsid w:val="008446B3"/>
    <w:rsid w:val="008449CB"/>
    <w:rsid w:val="00844D8F"/>
    <w:rsid w:val="008453F0"/>
    <w:rsid w:val="008455FA"/>
    <w:rsid w:val="008457B4"/>
    <w:rsid w:val="008457FD"/>
    <w:rsid w:val="0084588D"/>
    <w:rsid w:val="00845D8E"/>
    <w:rsid w:val="00846254"/>
    <w:rsid w:val="00846505"/>
    <w:rsid w:val="008468D4"/>
    <w:rsid w:val="0084695B"/>
    <w:rsid w:val="00846F63"/>
    <w:rsid w:val="008475B6"/>
    <w:rsid w:val="00847C20"/>
    <w:rsid w:val="00847F3B"/>
    <w:rsid w:val="00847F50"/>
    <w:rsid w:val="0085048B"/>
    <w:rsid w:val="00850671"/>
    <w:rsid w:val="00850893"/>
    <w:rsid w:val="008510B1"/>
    <w:rsid w:val="008513AF"/>
    <w:rsid w:val="008519E0"/>
    <w:rsid w:val="00851E4D"/>
    <w:rsid w:val="00852199"/>
    <w:rsid w:val="00852486"/>
    <w:rsid w:val="008528A1"/>
    <w:rsid w:val="008528B6"/>
    <w:rsid w:val="00852DB2"/>
    <w:rsid w:val="00853923"/>
    <w:rsid w:val="00853951"/>
    <w:rsid w:val="0085404F"/>
    <w:rsid w:val="0085492D"/>
    <w:rsid w:val="00854B8D"/>
    <w:rsid w:val="0085508B"/>
    <w:rsid w:val="0085575C"/>
    <w:rsid w:val="008557D7"/>
    <w:rsid w:val="00855AE3"/>
    <w:rsid w:val="0085643A"/>
    <w:rsid w:val="0085686C"/>
    <w:rsid w:val="00856B35"/>
    <w:rsid w:val="00856DB2"/>
    <w:rsid w:val="00856EB4"/>
    <w:rsid w:val="00856F6B"/>
    <w:rsid w:val="00856FFA"/>
    <w:rsid w:val="008572B9"/>
    <w:rsid w:val="0085766E"/>
    <w:rsid w:val="008579AA"/>
    <w:rsid w:val="00857BDD"/>
    <w:rsid w:val="00857F42"/>
    <w:rsid w:val="00860201"/>
    <w:rsid w:val="00860703"/>
    <w:rsid w:val="00860C2B"/>
    <w:rsid w:val="00861581"/>
    <w:rsid w:val="008617D0"/>
    <w:rsid w:val="00861813"/>
    <w:rsid w:val="00861EE5"/>
    <w:rsid w:val="008625B0"/>
    <w:rsid w:val="00863216"/>
    <w:rsid w:val="00863582"/>
    <w:rsid w:val="00863746"/>
    <w:rsid w:val="00863BB8"/>
    <w:rsid w:val="00864079"/>
    <w:rsid w:val="00864AB8"/>
    <w:rsid w:val="00864C0C"/>
    <w:rsid w:val="008651E2"/>
    <w:rsid w:val="00865DD1"/>
    <w:rsid w:val="00866962"/>
    <w:rsid w:val="00866A97"/>
    <w:rsid w:val="00866CFA"/>
    <w:rsid w:val="00867383"/>
    <w:rsid w:val="0086746F"/>
    <w:rsid w:val="0086768D"/>
    <w:rsid w:val="00867E76"/>
    <w:rsid w:val="00870834"/>
    <w:rsid w:val="00870C12"/>
    <w:rsid w:val="008716A8"/>
    <w:rsid w:val="00871D19"/>
    <w:rsid w:val="00872D6C"/>
    <w:rsid w:val="00873796"/>
    <w:rsid w:val="0087465E"/>
    <w:rsid w:val="00874876"/>
    <w:rsid w:val="00874A18"/>
    <w:rsid w:val="00874AF9"/>
    <w:rsid w:val="00874BFD"/>
    <w:rsid w:val="00874E98"/>
    <w:rsid w:val="00875027"/>
    <w:rsid w:val="008750F1"/>
    <w:rsid w:val="008752D7"/>
    <w:rsid w:val="00875784"/>
    <w:rsid w:val="008757DF"/>
    <w:rsid w:val="00875ECA"/>
    <w:rsid w:val="00875F76"/>
    <w:rsid w:val="00876749"/>
    <w:rsid w:val="00877D98"/>
    <w:rsid w:val="00877E5E"/>
    <w:rsid w:val="00877ECD"/>
    <w:rsid w:val="00877F50"/>
    <w:rsid w:val="00880369"/>
    <w:rsid w:val="008805EA"/>
    <w:rsid w:val="00880C51"/>
    <w:rsid w:val="00880DD0"/>
    <w:rsid w:val="00881123"/>
    <w:rsid w:val="008813B5"/>
    <w:rsid w:val="008813D8"/>
    <w:rsid w:val="008819BE"/>
    <w:rsid w:val="00882E1B"/>
    <w:rsid w:val="00883119"/>
    <w:rsid w:val="00883317"/>
    <w:rsid w:val="008834E4"/>
    <w:rsid w:val="00883FDA"/>
    <w:rsid w:val="00884CCF"/>
    <w:rsid w:val="0088519C"/>
    <w:rsid w:val="0088546B"/>
    <w:rsid w:val="00885A21"/>
    <w:rsid w:val="00885E30"/>
    <w:rsid w:val="0088621F"/>
    <w:rsid w:val="00886E1A"/>
    <w:rsid w:val="00887080"/>
    <w:rsid w:val="0088716B"/>
    <w:rsid w:val="00887ADE"/>
    <w:rsid w:val="00887CF7"/>
    <w:rsid w:val="008903FF"/>
    <w:rsid w:val="008907C5"/>
    <w:rsid w:val="008907DC"/>
    <w:rsid w:val="00890B9E"/>
    <w:rsid w:val="00890D80"/>
    <w:rsid w:val="00890ECB"/>
    <w:rsid w:val="00891214"/>
    <w:rsid w:val="00891419"/>
    <w:rsid w:val="008918D9"/>
    <w:rsid w:val="008918E0"/>
    <w:rsid w:val="00892BB3"/>
    <w:rsid w:val="00892D19"/>
    <w:rsid w:val="00892FBE"/>
    <w:rsid w:val="008935EA"/>
    <w:rsid w:val="0089360B"/>
    <w:rsid w:val="00894096"/>
    <w:rsid w:val="008941F8"/>
    <w:rsid w:val="0089460C"/>
    <w:rsid w:val="00894655"/>
    <w:rsid w:val="008954CB"/>
    <w:rsid w:val="0089552B"/>
    <w:rsid w:val="0089591F"/>
    <w:rsid w:val="00895DCB"/>
    <w:rsid w:val="008967D9"/>
    <w:rsid w:val="0089692A"/>
    <w:rsid w:val="00896F49"/>
    <w:rsid w:val="00897342"/>
    <w:rsid w:val="008977D1"/>
    <w:rsid w:val="008978D9"/>
    <w:rsid w:val="00897BA3"/>
    <w:rsid w:val="00897BFC"/>
    <w:rsid w:val="008A0335"/>
    <w:rsid w:val="008A0EEB"/>
    <w:rsid w:val="008A10BF"/>
    <w:rsid w:val="008A10C5"/>
    <w:rsid w:val="008A117B"/>
    <w:rsid w:val="008A1569"/>
    <w:rsid w:val="008A1BE1"/>
    <w:rsid w:val="008A234E"/>
    <w:rsid w:val="008A2453"/>
    <w:rsid w:val="008A3204"/>
    <w:rsid w:val="008A3449"/>
    <w:rsid w:val="008A350F"/>
    <w:rsid w:val="008A4123"/>
    <w:rsid w:val="008A4230"/>
    <w:rsid w:val="008A44B8"/>
    <w:rsid w:val="008A47A7"/>
    <w:rsid w:val="008A5806"/>
    <w:rsid w:val="008A5918"/>
    <w:rsid w:val="008A5AB2"/>
    <w:rsid w:val="008A5BE7"/>
    <w:rsid w:val="008A61C3"/>
    <w:rsid w:val="008A6873"/>
    <w:rsid w:val="008A6E1A"/>
    <w:rsid w:val="008A74F1"/>
    <w:rsid w:val="008A7DFD"/>
    <w:rsid w:val="008B0150"/>
    <w:rsid w:val="008B0B36"/>
    <w:rsid w:val="008B0BD9"/>
    <w:rsid w:val="008B0E81"/>
    <w:rsid w:val="008B0F1E"/>
    <w:rsid w:val="008B1421"/>
    <w:rsid w:val="008B152D"/>
    <w:rsid w:val="008B17A7"/>
    <w:rsid w:val="008B1A53"/>
    <w:rsid w:val="008B1FC8"/>
    <w:rsid w:val="008B21CE"/>
    <w:rsid w:val="008B2363"/>
    <w:rsid w:val="008B2890"/>
    <w:rsid w:val="008B2D55"/>
    <w:rsid w:val="008B2DF3"/>
    <w:rsid w:val="008B2E89"/>
    <w:rsid w:val="008B3B3A"/>
    <w:rsid w:val="008B3E24"/>
    <w:rsid w:val="008B3E52"/>
    <w:rsid w:val="008B3EAA"/>
    <w:rsid w:val="008B4A86"/>
    <w:rsid w:val="008B4DB5"/>
    <w:rsid w:val="008B56ED"/>
    <w:rsid w:val="008B622A"/>
    <w:rsid w:val="008B63BD"/>
    <w:rsid w:val="008B6A4A"/>
    <w:rsid w:val="008B6CD5"/>
    <w:rsid w:val="008B7D04"/>
    <w:rsid w:val="008B7F2B"/>
    <w:rsid w:val="008C014F"/>
    <w:rsid w:val="008C0267"/>
    <w:rsid w:val="008C030F"/>
    <w:rsid w:val="008C03F1"/>
    <w:rsid w:val="008C0667"/>
    <w:rsid w:val="008C0B66"/>
    <w:rsid w:val="008C0BAC"/>
    <w:rsid w:val="008C0F28"/>
    <w:rsid w:val="008C10AC"/>
    <w:rsid w:val="008C13F0"/>
    <w:rsid w:val="008C1612"/>
    <w:rsid w:val="008C1E5D"/>
    <w:rsid w:val="008C1F9F"/>
    <w:rsid w:val="008C1FB7"/>
    <w:rsid w:val="008C2814"/>
    <w:rsid w:val="008C2FA0"/>
    <w:rsid w:val="008C45B9"/>
    <w:rsid w:val="008C4C61"/>
    <w:rsid w:val="008C5C45"/>
    <w:rsid w:val="008C68D3"/>
    <w:rsid w:val="008C6F0B"/>
    <w:rsid w:val="008C7225"/>
    <w:rsid w:val="008C7284"/>
    <w:rsid w:val="008C72D0"/>
    <w:rsid w:val="008C75C2"/>
    <w:rsid w:val="008C7C1A"/>
    <w:rsid w:val="008C7E9A"/>
    <w:rsid w:val="008D04B4"/>
    <w:rsid w:val="008D0590"/>
    <w:rsid w:val="008D062F"/>
    <w:rsid w:val="008D0635"/>
    <w:rsid w:val="008D0AB9"/>
    <w:rsid w:val="008D0BFB"/>
    <w:rsid w:val="008D0C00"/>
    <w:rsid w:val="008D1056"/>
    <w:rsid w:val="008D1286"/>
    <w:rsid w:val="008D12C1"/>
    <w:rsid w:val="008D148B"/>
    <w:rsid w:val="008D185E"/>
    <w:rsid w:val="008D28B5"/>
    <w:rsid w:val="008D2F53"/>
    <w:rsid w:val="008D3745"/>
    <w:rsid w:val="008D3DD8"/>
    <w:rsid w:val="008D41F6"/>
    <w:rsid w:val="008D4345"/>
    <w:rsid w:val="008D4B63"/>
    <w:rsid w:val="008D4D89"/>
    <w:rsid w:val="008D5123"/>
    <w:rsid w:val="008D513E"/>
    <w:rsid w:val="008D5A6C"/>
    <w:rsid w:val="008D6C5F"/>
    <w:rsid w:val="008D6EC5"/>
    <w:rsid w:val="008D707F"/>
    <w:rsid w:val="008D7091"/>
    <w:rsid w:val="008D7180"/>
    <w:rsid w:val="008D7740"/>
    <w:rsid w:val="008D79D8"/>
    <w:rsid w:val="008D79F7"/>
    <w:rsid w:val="008D7AA8"/>
    <w:rsid w:val="008D7D14"/>
    <w:rsid w:val="008D7DDC"/>
    <w:rsid w:val="008D7DF7"/>
    <w:rsid w:val="008E0003"/>
    <w:rsid w:val="008E0A0D"/>
    <w:rsid w:val="008E0AE3"/>
    <w:rsid w:val="008E0D76"/>
    <w:rsid w:val="008E220F"/>
    <w:rsid w:val="008E306C"/>
    <w:rsid w:val="008E3274"/>
    <w:rsid w:val="008E386F"/>
    <w:rsid w:val="008E4016"/>
    <w:rsid w:val="008E422C"/>
    <w:rsid w:val="008E4DCB"/>
    <w:rsid w:val="008E4EEE"/>
    <w:rsid w:val="008E5DBD"/>
    <w:rsid w:val="008E5FF3"/>
    <w:rsid w:val="008E6244"/>
    <w:rsid w:val="008E6CBC"/>
    <w:rsid w:val="008E6EA6"/>
    <w:rsid w:val="008E71B1"/>
    <w:rsid w:val="008E7651"/>
    <w:rsid w:val="008E76D8"/>
    <w:rsid w:val="008E7C5F"/>
    <w:rsid w:val="008E7EFB"/>
    <w:rsid w:val="008F003D"/>
    <w:rsid w:val="008F0119"/>
    <w:rsid w:val="008F0398"/>
    <w:rsid w:val="008F1BC1"/>
    <w:rsid w:val="008F21D4"/>
    <w:rsid w:val="008F319D"/>
    <w:rsid w:val="008F348C"/>
    <w:rsid w:val="008F3564"/>
    <w:rsid w:val="008F4529"/>
    <w:rsid w:val="008F4609"/>
    <w:rsid w:val="008F58EB"/>
    <w:rsid w:val="008F5BBB"/>
    <w:rsid w:val="008F5CC0"/>
    <w:rsid w:val="008F5D5C"/>
    <w:rsid w:val="008F697E"/>
    <w:rsid w:val="008F6C80"/>
    <w:rsid w:val="008F6E01"/>
    <w:rsid w:val="008F6E65"/>
    <w:rsid w:val="008F74F1"/>
    <w:rsid w:val="008F76F1"/>
    <w:rsid w:val="008F7798"/>
    <w:rsid w:val="008F7AFB"/>
    <w:rsid w:val="008F7F8C"/>
    <w:rsid w:val="0090013B"/>
    <w:rsid w:val="009004BE"/>
    <w:rsid w:val="009005AC"/>
    <w:rsid w:val="0090066E"/>
    <w:rsid w:val="00900C35"/>
    <w:rsid w:val="00900D27"/>
    <w:rsid w:val="00900F00"/>
    <w:rsid w:val="0090110D"/>
    <w:rsid w:val="009019CB"/>
    <w:rsid w:val="00901B93"/>
    <w:rsid w:val="00902698"/>
    <w:rsid w:val="00902898"/>
    <w:rsid w:val="00902AFD"/>
    <w:rsid w:val="0090435A"/>
    <w:rsid w:val="00904382"/>
    <w:rsid w:val="009045AF"/>
    <w:rsid w:val="00904CBF"/>
    <w:rsid w:val="0090512A"/>
    <w:rsid w:val="009052C6"/>
    <w:rsid w:val="009054A2"/>
    <w:rsid w:val="009059F9"/>
    <w:rsid w:val="009060ED"/>
    <w:rsid w:val="0090618D"/>
    <w:rsid w:val="00906E29"/>
    <w:rsid w:val="00907149"/>
    <w:rsid w:val="0090729E"/>
    <w:rsid w:val="0090777F"/>
    <w:rsid w:val="00907874"/>
    <w:rsid w:val="009105F1"/>
    <w:rsid w:val="009109DE"/>
    <w:rsid w:val="00910EE3"/>
    <w:rsid w:val="00911220"/>
    <w:rsid w:val="009114C1"/>
    <w:rsid w:val="0091178D"/>
    <w:rsid w:val="009118CC"/>
    <w:rsid w:val="00911BE5"/>
    <w:rsid w:val="00911C56"/>
    <w:rsid w:val="00911E19"/>
    <w:rsid w:val="00912281"/>
    <w:rsid w:val="00912405"/>
    <w:rsid w:val="00912A43"/>
    <w:rsid w:val="00913F62"/>
    <w:rsid w:val="009157D3"/>
    <w:rsid w:val="00915A1F"/>
    <w:rsid w:val="009161A9"/>
    <w:rsid w:val="00916784"/>
    <w:rsid w:val="00916BDA"/>
    <w:rsid w:val="00916D15"/>
    <w:rsid w:val="009171D5"/>
    <w:rsid w:val="00917222"/>
    <w:rsid w:val="00917737"/>
    <w:rsid w:val="0092017F"/>
    <w:rsid w:val="009208E3"/>
    <w:rsid w:val="00920DB8"/>
    <w:rsid w:val="0092142E"/>
    <w:rsid w:val="00921483"/>
    <w:rsid w:val="00921B3D"/>
    <w:rsid w:val="00922366"/>
    <w:rsid w:val="00922912"/>
    <w:rsid w:val="00922A00"/>
    <w:rsid w:val="00922B69"/>
    <w:rsid w:val="00922E0C"/>
    <w:rsid w:val="00923209"/>
    <w:rsid w:val="00923967"/>
    <w:rsid w:val="00923BA6"/>
    <w:rsid w:val="009242D5"/>
    <w:rsid w:val="009243D6"/>
    <w:rsid w:val="00924480"/>
    <w:rsid w:val="0092470F"/>
    <w:rsid w:val="00924866"/>
    <w:rsid w:val="00924918"/>
    <w:rsid w:val="00924D53"/>
    <w:rsid w:val="00924F22"/>
    <w:rsid w:val="009250BA"/>
    <w:rsid w:val="009251BD"/>
    <w:rsid w:val="00925D33"/>
    <w:rsid w:val="00926460"/>
    <w:rsid w:val="00926792"/>
    <w:rsid w:val="009267DB"/>
    <w:rsid w:val="0092684A"/>
    <w:rsid w:val="009268E1"/>
    <w:rsid w:val="00926956"/>
    <w:rsid w:val="00927524"/>
    <w:rsid w:val="0092755F"/>
    <w:rsid w:val="00927B21"/>
    <w:rsid w:val="00927B47"/>
    <w:rsid w:val="00927BCF"/>
    <w:rsid w:val="00927E38"/>
    <w:rsid w:val="00927E42"/>
    <w:rsid w:val="00927EDE"/>
    <w:rsid w:val="00927F8C"/>
    <w:rsid w:val="00930388"/>
    <w:rsid w:val="009305B4"/>
    <w:rsid w:val="00930838"/>
    <w:rsid w:val="009311FE"/>
    <w:rsid w:val="0093133E"/>
    <w:rsid w:val="00931626"/>
    <w:rsid w:val="00932644"/>
    <w:rsid w:val="0093303B"/>
    <w:rsid w:val="0093319B"/>
    <w:rsid w:val="009332DC"/>
    <w:rsid w:val="00933823"/>
    <w:rsid w:val="00933F06"/>
    <w:rsid w:val="00934377"/>
    <w:rsid w:val="00934453"/>
    <w:rsid w:val="00935392"/>
    <w:rsid w:val="009354AA"/>
    <w:rsid w:val="009357DB"/>
    <w:rsid w:val="00936606"/>
    <w:rsid w:val="009367F3"/>
    <w:rsid w:val="009371AA"/>
    <w:rsid w:val="00937324"/>
    <w:rsid w:val="009376FB"/>
    <w:rsid w:val="00940B0C"/>
    <w:rsid w:val="009412C9"/>
    <w:rsid w:val="009415D2"/>
    <w:rsid w:val="00941955"/>
    <w:rsid w:val="00941AA4"/>
    <w:rsid w:val="00942107"/>
    <w:rsid w:val="00942454"/>
    <w:rsid w:val="00942E5E"/>
    <w:rsid w:val="00942F70"/>
    <w:rsid w:val="00943B88"/>
    <w:rsid w:val="00943BB6"/>
    <w:rsid w:val="00943E7F"/>
    <w:rsid w:val="00944527"/>
    <w:rsid w:val="00944C45"/>
    <w:rsid w:val="00944FC1"/>
    <w:rsid w:val="00945101"/>
    <w:rsid w:val="009455A2"/>
    <w:rsid w:val="00945835"/>
    <w:rsid w:val="00945B64"/>
    <w:rsid w:val="00945CFF"/>
    <w:rsid w:val="00945EB6"/>
    <w:rsid w:val="00945F74"/>
    <w:rsid w:val="009463B6"/>
    <w:rsid w:val="00946505"/>
    <w:rsid w:val="0094667F"/>
    <w:rsid w:val="00947136"/>
    <w:rsid w:val="009476A2"/>
    <w:rsid w:val="0095000A"/>
    <w:rsid w:val="009500C2"/>
    <w:rsid w:val="00950FE2"/>
    <w:rsid w:val="0095132B"/>
    <w:rsid w:val="00951468"/>
    <w:rsid w:val="009516E2"/>
    <w:rsid w:val="009517D1"/>
    <w:rsid w:val="00951D48"/>
    <w:rsid w:val="00951DFF"/>
    <w:rsid w:val="00951F28"/>
    <w:rsid w:val="00952746"/>
    <w:rsid w:val="00952901"/>
    <w:rsid w:val="00952A95"/>
    <w:rsid w:val="00953407"/>
    <w:rsid w:val="00953519"/>
    <w:rsid w:val="0095352E"/>
    <w:rsid w:val="00953677"/>
    <w:rsid w:val="00953A07"/>
    <w:rsid w:val="00953CF0"/>
    <w:rsid w:val="009544BA"/>
    <w:rsid w:val="00954604"/>
    <w:rsid w:val="00954A3D"/>
    <w:rsid w:val="00955112"/>
    <w:rsid w:val="00955598"/>
    <w:rsid w:val="0095563C"/>
    <w:rsid w:val="009557E5"/>
    <w:rsid w:val="00955C32"/>
    <w:rsid w:val="00955FD7"/>
    <w:rsid w:val="00956A42"/>
    <w:rsid w:val="00956C27"/>
    <w:rsid w:val="0095711F"/>
    <w:rsid w:val="00957395"/>
    <w:rsid w:val="00957965"/>
    <w:rsid w:val="00957AF1"/>
    <w:rsid w:val="00957C0D"/>
    <w:rsid w:val="00960326"/>
    <w:rsid w:val="009606A0"/>
    <w:rsid w:val="009606C4"/>
    <w:rsid w:val="00960C04"/>
    <w:rsid w:val="00960D54"/>
    <w:rsid w:val="00960E88"/>
    <w:rsid w:val="009616C8"/>
    <w:rsid w:val="009616EB"/>
    <w:rsid w:val="009618D4"/>
    <w:rsid w:val="0096206A"/>
    <w:rsid w:val="00962982"/>
    <w:rsid w:val="009630E1"/>
    <w:rsid w:val="0096347F"/>
    <w:rsid w:val="0096384C"/>
    <w:rsid w:val="00963BAA"/>
    <w:rsid w:val="00963C0C"/>
    <w:rsid w:val="00963FA4"/>
    <w:rsid w:val="009643BA"/>
    <w:rsid w:val="009652B6"/>
    <w:rsid w:val="0096534A"/>
    <w:rsid w:val="00965458"/>
    <w:rsid w:val="00965524"/>
    <w:rsid w:val="00965F71"/>
    <w:rsid w:val="00965F83"/>
    <w:rsid w:val="00965F85"/>
    <w:rsid w:val="00966DC3"/>
    <w:rsid w:val="00966DCB"/>
    <w:rsid w:val="009671B3"/>
    <w:rsid w:val="00967277"/>
    <w:rsid w:val="0096730D"/>
    <w:rsid w:val="009673D9"/>
    <w:rsid w:val="0097017A"/>
    <w:rsid w:val="009704B7"/>
    <w:rsid w:val="009709A6"/>
    <w:rsid w:val="00970B9B"/>
    <w:rsid w:val="00970BEF"/>
    <w:rsid w:val="00970DEF"/>
    <w:rsid w:val="009710F8"/>
    <w:rsid w:val="009711AB"/>
    <w:rsid w:val="00971479"/>
    <w:rsid w:val="009717F2"/>
    <w:rsid w:val="00972BF6"/>
    <w:rsid w:val="00973319"/>
    <w:rsid w:val="0097367E"/>
    <w:rsid w:val="00973696"/>
    <w:rsid w:val="00973D2D"/>
    <w:rsid w:val="009741F5"/>
    <w:rsid w:val="0097424A"/>
    <w:rsid w:val="009744FA"/>
    <w:rsid w:val="00974671"/>
    <w:rsid w:val="00974B36"/>
    <w:rsid w:val="00975546"/>
    <w:rsid w:val="00975CA4"/>
    <w:rsid w:val="00975ECE"/>
    <w:rsid w:val="009761E9"/>
    <w:rsid w:val="009762CA"/>
    <w:rsid w:val="009762D7"/>
    <w:rsid w:val="009767C3"/>
    <w:rsid w:val="00976E01"/>
    <w:rsid w:val="00977137"/>
    <w:rsid w:val="00977489"/>
    <w:rsid w:val="00977ACE"/>
    <w:rsid w:val="00977C48"/>
    <w:rsid w:val="00977CD4"/>
    <w:rsid w:val="00977D92"/>
    <w:rsid w:val="00977E13"/>
    <w:rsid w:val="00977E76"/>
    <w:rsid w:val="0098003B"/>
    <w:rsid w:val="00980331"/>
    <w:rsid w:val="0098072C"/>
    <w:rsid w:val="0098089F"/>
    <w:rsid w:val="00980FF4"/>
    <w:rsid w:val="0098121B"/>
    <w:rsid w:val="009817F1"/>
    <w:rsid w:val="00981B6B"/>
    <w:rsid w:val="00981CFC"/>
    <w:rsid w:val="009820E2"/>
    <w:rsid w:val="0098249A"/>
    <w:rsid w:val="0098299A"/>
    <w:rsid w:val="00982A2A"/>
    <w:rsid w:val="00982DB2"/>
    <w:rsid w:val="00982F68"/>
    <w:rsid w:val="009830D5"/>
    <w:rsid w:val="0098311D"/>
    <w:rsid w:val="0098340B"/>
    <w:rsid w:val="009838DA"/>
    <w:rsid w:val="00984066"/>
    <w:rsid w:val="0098521F"/>
    <w:rsid w:val="009852BA"/>
    <w:rsid w:val="009853FF"/>
    <w:rsid w:val="00985589"/>
    <w:rsid w:val="009858EF"/>
    <w:rsid w:val="00985B81"/>
    <w:rsid w:val="00985C39"/>
    <w:rsid w:val="00986899"/>
    <w:rsid w:val="00986970"/>
    <w:rsid w:val="00986DFE"/>
    <w:rsid w:val="00987529"/>
    <w:rsid w:val="0098762B"/>
    <w:rsid w:val="0099026D"/>
    <w:rsid w:val="009905FB"/>
    <w:rsid w:val="00990665"/>
    <w:rsid w:val="00990B81"/>
    <w:rsid w:val="00991999"/>
    <w:rsid w:val="00991BC2"/>
    <w:rsid w:val="00992674"/>
    <w:rsid w:val="00994783"/>
    <w:rsid w:val="00994B94"/>
    <w:rsid w:val="00995178"/>
    <w:rsid w:val="009964E5"/>
    <w:rsid w:val="00996959"/>
    <w:rsid w:val="00996CAA"/>
    <w:rsid w:val="0099712E"/>
    <w:rsid w:val="00997315"/>
    <w:rsid w:val="00997735"/>
    <w:rsid w:val="00997ECD"/>
    <w:rsid w:val="009A08D2"/>
    <w:rsid w:val="009A0B47"/>
    <w:rsid w:val="009A0E85"/>
    <w:rsid w:val="009A12D9"/>
    <w:rsid w:val="009A1591"/>
    <w:rsid w:val="009A1AA3"/>
    <w:rsid w:val="009A1D84"/>
    <w:rsid w:val="009A22D9"/>
    <w:rsid w:val="009A2C19"/>
    <w:rsid w:val="009A3312"/>
    <w:rsid w:val="009A3A0C"/>
    <w:rsid w:val="009A3A3E"/>
    <w:rsid w:val="009A3BE8"/>
    <w:rsid w:val="009A4534"/>
    <w:rsid w:val="009A4B90"/>
    <w:rsid w:val="009A4C83"/>
    <w:rsid w:val="009A5AF6"/>
    <w:rsid w:val="009A5BD9"/>
    <w:rsid w:val="009A6133"/>
    <w:rsid w:val="009A6728"/>
    <w:rsid w:val="009A6A06"/>
    <w:rsid w:val="009A7D08"/>
    <w:rsid w:val="009B00ED"/>
    <w:rsid w:val="009B05D2"/>
    <w:rsid w:val="009B0F2B"/>
    <w:rsid w:val="009B131C"/>
    <w:rsid w:val="009B16B7"/>
    <w:rsid w:val="009B228A"/>
    <w:rsid w:val="009B24EA"/>
    <w:rsid w:val="009B27F4"/>
    <w:rsid w:val="009B3F0A"/>
    <w:rsid w:val="009B48D0"/>
    <w:rsid w:val="009B4CDF"/>
    <w:rsid w:val="009B60D1"/>
    <w:rsid w:val="009B6468"/>
    <w:rsid w:val="009B6CAB"/>
    <w:rsid w:val="009B7580"/>
    <w:rsid w:val="009B76EF"/>
    <w:rsid w:val="009B7A36"/>
    <w:rsid w:val="009C012A"/>
    <w:rsid w:val="009C0550"/>
    <w:rsid w:val="009C0597"/>
    <w:rsid w:val="009C064E"/>
    <w:rsid w:val="009C0B5E"/>
    <w:rsid w:val="009C1275"/>
    <w:rsid w:val="009C1B59"/>
    <w:rsid w:val="009C208E"/>
    <w:rsid w:val="009C20C5"/>
    <w:rsid w:val="009C2571"/>
    <w:rsid w:val="009C2928"/>
    <w:rsid w:val="009C29C1"/>
    <w:rsid w:val="009C3571"/>
    <w:rsid w:val="009C38CE"/>
    <w:rsid w:val="009C466C"/>
    <w:rsid w:val="009C4F62"/>
    <w:rsid w:val="009C5024"/>
    <w:rsid w:val="009C5D3C"/>
    <w:rsid w:val="009C6143"/>
    <w:rsid w:val="009C6BA5"/>
    <w:rsid w:val="009C6FDF"/>
    <w:rsid w:val="009C721E"/>
    <w:rsid w:val="009C74A6"/>
    <w:rsid w:val="009D0760"/>
    <w:rsid w:val="009D18ED"/>
    <w:rsid w:val="009D1C87"/>
    <w:rsid w:val="009D2068"/>
    <w:rsid w:val="009D2787"/>
    <w:rsid w:val="009D27BC"/>
    <w:rsid w:val="009D30D3"/>
    <w:rsid w:val="009D34AD"/>
    <w:rsid w:val="009D43AA"/>
    <w:rsid w:val="009D4511"/>
    <w:rsid w:val="009D4A79"/>
    <w:rsid w:val="009D5179"/>
    <w:rsid w:val="009D5208"/>
    <w:rsid w:val="009D537A"/>
    <w:rsid w:val="009D619F"/>
    <w:rsid w:val="009D66A2"/>
    <w:rsid w:val="009D6A3E"/>
    <w:rsid w:val="009D6D84"/>
    <w:rsid w:val="009D70F9"/>
    <w:rsid w:val="009D714E"/>
    <w:rsid w:val="009D755E"/>
    <w:rsid w:val="009D7C90"/>
    <w:rsid w:val="009D7D39"/>
    <w:rsid w:val="009D7F8F"/>
    <w:rsid w:val="009E0030"/>
    <w:rsid w:val="009E009A"/>
    <w:rsid w:val="009E03C2"/>
    <w:rsid w:val="009E05AE"/>
    <w:rsid w:val="009E067A"/>
    <w:rsid w:val="009E0D0B"/>
    <w:rsid w:val="009E0D21"/>
    <w:rsid w:val="009E1375"/>
    <w:rsid w:val="009E14B6"/>
    <w:rsid w:val="009E24FB"/>
    <w:rsid w:val="009E2A81"/>
    <w:rsid w:val="009E2CAB"/>
    <w:rsid w:val="009E2D4E"/>
    <w:rsid w:val="009E3008"/>
    <w:rsid w:val="009E3109"/>
    <w:rsid w:val="009E31F9"/>
    <w:rsid w:val="009E3652"/>
    <w:rsid w:val="009E41CA"/>
    <w:rsid w:val="009E42A3"/>
    <w:rsid w:val="009E497C"/>
    <w:rsid w:val="009E4D17"/>
    <w:rsid w:val="009E4F7D"/>
    <w:rsid w:val="009E53DD"/>
    <w:rsid w:val="009E5DDD"/>
    <w:rsid w:val="009E6243"/>
    <w:rsid w:val="009E6274"/>
    <w:rsid w:val="009E6448"/>
    <w:rsid w:val="009E654A"/>
    <w:rsid w:val="009E68C9"/>
    <w:rsid w:val="009E6CB9"/>
    <w:rsid w:val="009E701C"/>
    <w:rsid w:val="009E73DC"/>
    <w:rsid w:val="009E74F1"/>
    <w:rsid w:val="009E7B13"/>
    <w:rsid w:val="009F00FB"/>
    <w:rsid w:val="009F04BF"/>
    <w:rsid w:val="009F0E00"/>
    <w:rsid w:val="009F0E26"/>
    <w:rsid w:val="009F0F39"/>
    <w:rsid w:val="009F15CF"/>
    <w:rsid w:val="009F164D"/>
    <w:rsid w:val="009F1B9E"/>
    <w:rsid w:val="009F1CAC"/>
    <w:rsid w:val="009F1DD2"/>
    <w:rsid w:val="009F2B59"/>
    <w:rsid w:val="009F2C63"/>
    <w:rsid w:val="009F2E41"/>
    <w:rsid w:val="009F304C"/>
    <w:rsid w:val="009F35E3"/>
    <w:rsid w:val="009F4578"/>
    <w:rsid w:val="009F485C"/>
    <w:rsid w:val="009F5115"/>
    <w:rsid w:val="009F5A4F"/>
    <w:rsid w:val="009F658B"/>
    <w:rsid w:val="009F7866"/>
    <w:rsid w:val="009F78B4"/>
    <w:rsid w:val="009F7D26"/>
    <w:rsid w:val="00A000D9"/>
    <w:rsid w:val="00A010F4"/>
    <w:rsid w:val="00A0125F"/>
    <w:rsid w:val="00A0129C"/>
    <w:rsid w:val="00A01B42"/>
    <w:rsid w:val="00A01CAF"/>
    <w:rsid w:val="00A02424"/>
    <w:rsid w:val="00A0246B"/>
    <w:rsid w:val="00A024F6"/>
    <w:rsid w:val="00A039B3"/>
    <w:rsid w:val="00A03B86"/>
    <w:rsid w:val="00A03D20"/>
    <w:rsid w:val="00A046FB"/>
    <w:rsid w:val="00A049AE"/>
    <w:rsid w:val="00A05DDF"/>
    <w:rsid w:val="00A05FCF"/>
    <w:rsid w:val="00A061D7"/>
    <w:rsid w:val="00A06529"/>
    <w:rsid w:val="00A06617"/>
    <w:rsid w:val="00A06643"/>
    <w:rsid w:val="00A06ABB"/>
    <w:rsid w:val="00A06ADF"/>
    <w:rsid w:val="00A07B84"/>
    <w:rsid w:val="00A07E37"/>
    <w:rsid w:val="00A102BF"/>
    <w:rsid w:val="00A1032A"/>
    <w:rsid w:val="00A105BA"/>
    <w:rsid w:val="00A10852"/>
    <w:rsid w:val="00A109F5"/>
    <w:rsid w:val="00A10C76"/>
    <w:rsid w:val="00A10DC5"/>
    <w:rsid w:val="00A10E9E"/>
    <w:rsid w:val="00A116A4"/>
    <w:rsid w:val="00A11728"/>
    <w:rsid w:val="00A11883"/>
    <w:rsid w:val="00A1197B"/>
    <w:rsid w:val="00A11FA4"/>
    <w:rsid w:val="00A12029"/>
    <w:rsid w:val="00A121BF"/>
    <w:rsid w:val="00A12220"/>
    <w:rsid w:val="00A1239E"/>
    <w:rsid w:val="00A123E9"/>
    <w:rsid w:val="00A128A6"/>
    <w:rsid w:val="00A1330E"/>
    <w:rsid w:val="00A13378"/>
    <w:rsid w:val="00A13598"/>
    <w:rsid w:val="00A135A3"/>
    <w:rsid w:val="00A137A6"/>
    <w:rsid w:val="00A139C7"/>
    <w:rsid w:val="00A14533"/>
    <w:rsid w:val="00A14DFF"/>
    <w:rsid w:val="00A158B5"/>
    <w:rsid w:val="00A158DF"/>
    <w:rsid w:val="00A16045"/>
    <w:rsid w:val="00A1644E"/>
    <w:rsid w:val="00A166E8"/>
    <w:rsid w:val="00A16777"/>
    <w:rsid w:val="00A16CFB"/>
    <w:rsid w:val="00A17100"/>
    <w:rsid w:val="00A17267"/>
    <w:rsid w:val="00A1756B"/>
    <w:rsid w:val="00A176BC"/>
    <w:rsid w:val="00A17CDE"/>
    <w:rsid w:val="00A201A4"/>
    <w:rsid w:val="00A20437"/>
    <w:rsid w:val="00A20C07"/>
    <w:rsid w:val="00A219AA"/>
    <w:rsid w:val="00A21B8E"/>
    <w:rsid w:val="00A21C57"/>
    <w:rsid w:val="00A21DB6"/>
    <w:rsid w:val="00A22B91"/>
    <w:rsid w:val="00A233B6"/>
    <w:rsid w:val="00A23677"/>
    <w:rsid w:val="00A23C58"/>
    <w:rsid w:val="00A25A8B"/>
    <w:rsid w:val="00A25DE7"/>
    <w:rsid w:val="00A26A9C"/>
    <w:rsid w:val="00A26B4B"/>
    <w:rsid w:val="00A26D7A"/>
    <w:rsid w:val="00A27A1F"/>
    <w:rsid w:val="00A27D5F"/>
    <w:rsid w:val="00A30445"/>
    <w:rsid w:val="00A30D33"/>
    <w:rsid w:val="00A31544"/>
    <w:rsid w:val="00A318FC"/>
    <w:rsid w:val="00A31AD8"/>
    <w:rsid w:val="00A32070"/>
    <w:rsid w:val="00A321AB"/>
    <w:rsid w:val="00A322D2"/>
    <w:rsid w:val="00A3253F"/>
    <w:rsid w:val="00A33076"/>
    <w:rsid w:val="00A33AA1"/>
    <w:rsid w:val="00A3446D"/>
    <w:rsid w:val="00A34B12"/>
    <w:rsid w:val="00A35499"/>
    <w:rsid w:val="00A356D4"/>
    <w:rsid w:val="00A35A05"/>
    <w:rsid w:val="00A35F7C"/>
    <w:rsid w:val="00A36634"/>
    <w:rsid w:val="00A36771"/>
    <w:rsid w:val="00A36972"/>
    <w:rsid w:val="00A36C0C"/>
    <w:rsid w:val="00A36FEC"/>
    <w:rsid w:val="00A370CD"/>
    <w:rsid w:val="00A37252"/>
    <w:rsid w:val="00A3775F"/>
    <w:rsid w:val="00A378AD"/>
    <w:rsid w:val="00A40008"/>
    <w:rsid w:val="00A4007A"/>
    <w:rsid w:val="00A40632"/>
    <w:rsid w:val="00A40A8D"/>
    <w:rsid w:val="00A40FAC"/>
    <w:rsid w:val="00A415F7"/>
    <w:rsid w:val="00A41C53"/>
    <w:rsid w:val="00A41DA4"/>
    <w:rsid w:val="00A41FDA"/>
    <w:rsid w:val="00A429EA"/>
    <w:rsid w:val="00A43BEC"/>
    <w:rsid w:val="00A444EA"/>
    <w:rsid w:val="00A450CA"/>
    <w:rsid w:val="00A45908"/>
    <w:rsid w:val="00A45A58"/>
    <w:rsid w:val="00A463C1"/>
    <w:rsid w:val="00A465BD"/>
    <w:rsid w:val="00A46C1B"/>
    <w:rsid w:val="00A46CA0"/>
    <w:rsid w:val="00A46FB0"/>
    <w:rsid w:val="00A476F3"/>
    <w:rsid w:val="00A47A07"/>
    <w:rsid w:val="00A47E6A"/>
    <w:rsid w:val="00A51ACF"/>
    <w:rsid w:val="00A51CF6"/>
    <w:rsid w:val="00A52160"/>
    <w:rsid w:val="00A52446"/>
    <w:rsid w:val="00A52893"/>
    <w:rsid w:val="00A52C33"/>
    <w:rsid w:val="00A52F40"/>
    <w:rsid w:val="00A533FD"/>
    <w:rsid w:val="00A534EC"/>
    <w:rsid w:val="00A53AD5"/>
    <w:rsid w:val="00A543DF"/>
    <w:rsid w:val="00A54F4C"/>
    <w:rsid w:val="00A55C2E"/>
    <w:rsid w:val="00A55C9A"/>
    <w:rsid w:val="00A55E2E"/>
    <w:rsid w:val="00A566D4"/>
    <w:rsid w:val="00A56BF7"/>
    <w:rsid w:val="00A5710E"/>
    <w:rsid w:val="00A577DA"/>
    <w:rsid w:val="00A5786C"/>
    <w:rsid w:val="00A57E92"/>
    <w:rsid w:val="00A57FA2"/>
    <w:rsid w:val="00A605D5"/>
    <w:rsid w:val="00A60DC9"/>
    <w:rsid w:val="00A60E93"/>
    <w:rsid w:val="00A61125"/>
    <w:rsid w:val="00A620D0"/>
    <w:rsid w:val="00A62E69"/>
    <w:rsid w:val="00A62F54"/>
    <w:rsid w:val="00A63026"/>
    <w:rsid w:val="00A63C0B"/>
    <w:rsid w:val="00A63EAE"/>
    <w:rsid w:val="00A666FD"/>
    <w:rsid w:val="00A671B7"/>
    <w:rsid w:val="00A67257"/>
    <w:rsid w:val="00A677EA"/>
    <w:rsid w:val="00A67A2A"/>
    <w:rsid w:val="00A700FC"/>
    <w:rsid w:val="00A70F75"/>
    <w:rsid w:val="00A714E2"/>
    <w:rsid w:val="00A72038"/>
    <w:rsid w:val="00A72ECE"/>
    <w:rsid w:val="00A736F6"/>
    <w:rsid w:val="00A739E6"/>
    <w:rsid w:val="00A7412E"/>
    <w:rsid w:val="00A74637"/>
    <w:rsid w:val="00A7542D"/>
    <w:rsid w:val="00A755B6"/>
    <w:rsid w:val="00A7568A"/>
    <w:rsid w:val="00A75AE5"/>
    <w:rsid w:val="00A75DB4"/>
    <w:rsid w:val="00A762E6"/>
    <w:rsid w:val="00A76448"/>
    <w:rsid w:val="00A764C6"/>
    <w:rsid w:val="00A764FB"/>
    <w:rsid w:val="00A76622"/>
    <w:rsid w:val="00A76841"/>
    <w:rsid w:val="00A76D33"/>
    <w:rsid w:val="00A77144"/>
    <w:rsid w:val="00A77201"/>
    <w:rsid w:val="00A77571"/>
    <w:rsid w:val="00A77A6E"/>
    <w:rsid w:val="00A77C0F"/>
    <w:rsid w:val="00A8003B"/>
    <w:rsid w:val="00A803CB"/>
    <w:rsid w:val="00A8086B"/>
    <w:rsid w:val="00A80ADE"/>
    <w:rsid w:val="00A80EBD"/>
    <w:rsid w:val="00A80FF8"/>
    <w:rsid w:val="00A81578"/>
    <w:rsid w:val="00A81DF6"/>
    <w:rsid w:val="00A82787"/>
    <w:rsid w:val="00A82F1E"/>
    <w:rsid w:val="00A83C31"/>
    <w:rsid w:val="00A83FA6"/>
    <w:rsid w:val="00A84415"/>
    <w:rsid w:val="00A84E0C"/>
    <w:rsid w:val="00A8522F"/>
    <w:rsid w:val="00A85792"/>
    <w:rsid w:val="00A858EE"/>
    <w:rsid w:val="00A8590D"/>
    <w:rsid w:val="00A85AA2"/>
    <w:rsid w:val="00A85EAC"/>
    <w:rsid w:val="00A86427"/>
    <w:rsid w:val="00A866F3"/>
    <w:rsid w:val="00A86DDE"/>
    <w:rsid w:val="00A8757B"/>
    <w:rsid w:val="00A878BD"/>
    <w:rsid w:val="00A87E38"/>
    <w:rsid w:val="00A90037"/>
    <w:rsid w:val="00A90D14"/>
    <w:rsid w:val="00A90F82"/>
    <w:rsid w:val="00A912BB"/>
    <w:rsid w:val="00A914DB"/>
    <w:rsid w:val="00A91785"/>
    <w:rsid w:val="00A9180E"/>
    <w:rsid w:val="00A918F3"/>
    <w:rsid w:val="00A91952"/>
    <w:rsid w:val="00A9226D"/>
    <w:rsid w:val="00A928CF"/>
    <w:rsid w:val="00A92A90"/>
    <w:rsid w:val="00A93569"/>
    <w:rsid w:val="00A935E7"/>
    <w:rsid w:val="00A9387C"/>
    <w:rsid w:val="00A93D11"/>
    <w:rsid w:val="00A93EFC"/>
    <w:rsid w:val="00A93F6D"/>
    <w:rsid w:val="00A9403A"/>
    <w:rsid w:val="00A94061"/>
    <w:rsid w:val="00A9462E"/>
    <w:rsid w:val="00A947E2"/>
    <w:rsid w:val="00A94C59"/>
    <w:rsid w:val="00A94D89"/>
    <w:rsid w:val="00A94FFE"/>
    <w:rsid w:val="00A9505B"/>
    <w:rsid w:val="00A95391"/>
    <w:rsid w:val="00A961D7"/>
    <w:rsid w:val="00A961ED"/>
    <w:rsid w:val="00A963EE"/>
    <w:rsid w:val="00A96917"/>
    <w:rsid w:val="00A9721B"/>
    <w:rsid w:val="00A97495"/>
    <w:rsid w:val="00A97614"/>
    <w:rsid w:val="00A97DFD"/>
    <w:rsid w:val="00A97E27"/>
    <w:rsid w:val="00A97FD3"/>
    <w:rsid w:val="00AA05F3"/>
    <w:rsid w:val="00AA18A8"/>
    <w:rsid w:val="00AA2151"/>
    <w:rsid w:val="00AA3010"/>
    <w:rsid w:val="00AA3C1E"/>
    <w:rsid w:val="00AA3F17"/>
    <w:rsid w:val="00AA3F2E"/>
    <w:rsid w:val="00AA472C"/>
    <w:rsid w:val="00AA507A"/>
    <w:rsid w:val="00AA5596"/>
    <w:rsid w:val="00AA5730"/>
    <w:rsid w:val="00AA69CE"/>
    <w:rsid w:val="00AA6ADF"/>
    <w:rsid w:val="00AA6D38"/>
    <w:rsid w:val="00AA70A4"/>
    <w:rsid w:val="00AA76D9"/>
    <w:rsid w:val="00AA7A1F"/>
    <w:rsid w:val="00AA7B30"/>
    <w:rsid w:val="00AB00EB"/>
    <w:rsid w:val="00AB053F"/>
    <w:rsid w:val="00AB0545"/>
    <w:rsid w:val="00AB0664"/>
    <w:rsid w:val="00AB06E7"/>
    <w:rsid w:val="00AB0814"/>
    <w:rsid w:val="00AB0AF6"/>
    <w:rsid w:val="00AB0F07"/>
    <w:rsid w:val="00AB1045"/>
    <w:rsid w:val="00AB1151"/>
    <w:rsid w:val="00AB126B"/>
    <w:rsid w:val="00AB16AA"/>
    <w:rsid w:val="00AB1885"/>
    <w:rsid w:val="00AB20D0"/>
    <w:rsid w:val="00AB2E16"/>
    <w:rsid w:val="00AB3302"/>
    <w:rsid w:val="00AB49A8"/>
    <w:rsid w:val="00AB5447"/>
    <w:rsid w:val="00AB5551"/>
    <w:rsid w:val="00AB557E"/>
    <w:rsid w:val="00AB5B91"/>
    <w:rsid w:val="00AB6BCB"/>
    <w:rsid w:val="00AB6E0D"/>
    <w:rsid w:val="00AB71B9"/>
    <w:rsid w:val="00AB74ED"/>
    <w:rsid w:val="00AB7F00"/>
    <w:rsid w:val="00AC03AC"/>
    <w:rsid w:val="00AC040B"/>
    <w:rsid w:val="00AC08DA"/>
    <w:rsid w:val="00AC09FB"/>
    <w:rsid w:val="00AC0B53"/>
    <w:rsid w:val="00AC0EAB"/>
    <w:rsid w:val="00AC111B"/>
    <w:rsid w:val="00AC1412"/>
    <w:rsid w:val="00AC1DCC"/>
    <w:rsid w:val="00AC20ED"/>
    <w:rsid w:val="00AC2733"/>
    <w:rsid w:val="00AC3507"/>
    <w:rsid w:val="00AC3518"/>
    <w:rsid w:val="00AC3738"/>
    <w:rsid w:val="00AC386C"/>
    <w:rsid w:val="00AC3BAE"/>
    <w:rsid w:val="00AC431D"/>
    <w:rsid w:val="00AC4511"/>
    <w:rsid w:val="00AC4796"/>
    <w:rsid w:val="00AC482E"/>
    <w:rsid w:val="00AC4B4D"/>
    <w:rsid w:val="00AC4ED9"/>
    <w:rsid w:val="00AC5CE2"/>
    <w:rsid w:val="00AC5D44"/>
    <w:rsid w:val="00AC6323"/>
    <w:rsid w:val="00AC67C2"/>
    <w:rsid w:val="00AC6AD1"/>
    <w:rsid w:val="00AC6CA1"/>
    <w:rsid w:val="00AC6D3A"/>
    <w:rsid w:val="00AC6FFF"/>
    <w:rsid w:val="00AC7070"/>
    <w:rsid w:val="00AC7D4A"/>
    <w:rsid w:val="00AD0C80"/>
    <w:rsid w:val="00AD0F9D"/>
    <w:rsid w:val="00AD16A8"/>
    <w:rsid w:val="00AD2641"/>
    <w:rsid w:val="00AD26C0"/>
    <w:rsid w:val="00AD2CDF"/>
    <w:rsid w:val="00AD2FCD"/>
    <w:rsid w:val="00AD2FE2"/>
    <w:rsid w:val="00AD31E3"/>
    <w:rsid w:val="00AD3542"/>
    <w:rsid w:val="00AD3762"/>
    <w:rsid w:val="00AD3869"/>
    <w:rsid w:val="00AD3D63"/>
    <w:rsid w:val="00AD456D"/>
    <w:rsid w:val="00AD46B1"/>
    <w:rsid w:val="00AD5D47"/>
    <w:rsid w:val="00AD5E86"/>
    <w:rsid w:val="00AD650D"/>
    <w:rsid w:val="00AD6F1F"/>
    <w:rsid w:val="00AD707A"/>
    <w:rsid w:val="00AD716F"/>
    <w:rsid w:val="00AD72F4"/>
    <w:rsid w:val="00AD7402"/>
    <w:rsid w:val="00AD7748"/>
    <w:rsid w:val="00AD7BCD"/>
    <w:rsid w:val="00AD7F95"/>
    <w:rsid w:val="00AE0059"/>
    <w:rsid w:val="00AE0240"/>
    <w:rsid w:val="00AE0584"/>
    <w:rsid w:val="00AE082C"/>
    <w:rsid w:val="00AE0AE5"/>
    <w:rsid w:val="00AE0B86"/>
    <w:rsid w:val="00AE11B5"/>
    <w:rsid w:val="00AE162D"/>
    <w:rsid w:val="00AE1A93"/>
    <w:rsid w:val="00AE1DF3"/>
    <w:rsid w:val="00AE2189"/>
    <w:rsid w:val="00AE218E"/>
    <w:rsid w:val="00AE2404"/>
    <w:rsid w:val="00AE26C4"/>
    <w:rsid w:val="00AE27E3"/>
    <w:rsid w:val="00AE2EA9"/>
    <w:rsid w:val="00AE39C2"/>
    <w:rsid w:val="00AE3C4B"/>
    <w:rsid w:val="00AE3CA6"/>
    <w:rsid w:val="00AE3F0B"/>
    <w:rsid w:val="00AE416E"/>
    <w:rsid w:val="00AE41D2"/>
    <w:rsid w:val="00AE432A"/>
    <w:rsid w:val="00AE49D7"/>
    <w:rsid w:val="00AE4B07"/>
    <w:rsid w:val="00AE4E19"/>
    <w:rsid w:val="00AE5598"/>
    <w:rsid w:val="00AE5900"/>
    <w:rsid w:val="00AE5969"/>
    <w:rsid w:val="00AE5D32"/>
    <w:rsid w:val="00AE636A"/>
    <w:rsid w:val="00AE6917"/>
    <w:rsid w:val="00AE7875"/>
    <w:rsid w:val="00AE79D9"/>
    <w:rsid w:val="00AE7F99"/>
    <w:rsid w:val="00AF0A7A"/>
    <w:rsid w:val="00AF0BC0"/>
    <w:rsid w:val="00AF1923"/>
    <w:rsid w:val="00AF1D5B"/>
    <w:rsid w:val="00AF20B6"/>
    <w:rsid w:val="00AF2316"/>
    <w:rsid w:val="00AF2446"/>
    <w:rsid w:val="00AF30FB"/>
    <w:rsid w:val="00AF3294"/>
    <w:rsid w:val="00AF334E"/>
    <w:rsid w:val="00AF37AE"/>
    <w:rsid w:val="00AF3DBF"/>
    <w:rsid w:val="00AF3FA3"/>
    <w:rsid w:val="00AF40D6"/>
    <w:rsid w:val="00AF40F5"/>
    <w:rsid w:val="00AF4106"/>
    <w:rsid w:val="00AF489B"/>
    <w:rsid w:val="00AF5CC2"/>
    <w:rsid w:val="00AF6653"/>
    <w:rsid w:val="00AF6EF5"/>
    <w:rsid w:val="00AF7CDE"/>
    <w:rsid w:val="00B00347"/>
    <w:rsid w:val="00B00D4A"/>
    <w:rsid w:val="00B01017"/>
    <w:rsid w:val="00B014C0"/>
    <w:rsid w:val="00B0156D"/>
    <w:rsid w:val="00B01BD1"/>
    <w:rsid w:val="00B01E72"/>
    <w:rsid w:val="00B0202A"/>
    <w:rsid w:val="00B02229"/>
    <w:rsid w:val="00B02BD7"/>
    <w:rsid w:val="00B02C42"/>
    <w:rsid w:val="00B03172"/>
    <w:rsid w:val="00B03E47"/>
    <w:rsid w:val="00B0444F"/>
    <w:rsid w:val="00B04616"/>
    <w:rsid w:val="00B04646"/>
    <w:rsid w:val="00B0476B"/>
    <w:rsid w:val="00B04927"/>
    <w:rsid w:val="00B04E7E"/>
    <w:rsid w:val="00B051BD"/>
    <w:rsid w:val="00B05A78"/>
    <w:rsid w:val="00B05B7F"/>
    <w:rsid w:val="00B06394"/>
    <w:rsid w:val="00B0674A"/>
    <w:rsid w:val="00B06C5D"/>
    <w:rsid w:val="00B06E54"/>
    <w:rsid w:val="00B06EDD"/>
    <w:rsid w:val="00B07DE2"/>
    <w:rsid w:val="00B1015C"/>
    <w:rsid w:val="00B10418"/>
    <w:rsid w:val="00B10A3B"/>
    <w:rsid w:val="00B10AFD"/>
    <w:rsid w:val="00B10CB5"/>
    <w:rsid w:val="00B11BAB"/>
    <w:rsid w:val="00B11E9C"/>
    <w:rsid w:val="00B1247A"/>
    <w:rsid w:val="00B1265F"/>
    <w:rsid w:val="00B126DE"/>
    <w:rsid w:val="00B1341B"/>
    <w:rsid w:val="00B13851"/>
    <w:rsid w:val="00B139D8"/>
    <w:rsid w:val="00B1429E"/>
    <w:rsid w:val="00B14C22"/>
    <w:rsid w:val="00B14F7E"/>
    <w:rsid w:val="00B15788"/>
    <w:rsid w:val="00B167AB"/>
    <w:rsid w:val="00B16E98"/>
    <w:rsid w:val="00B17A41"/>
    <w:rsid w:val="00B17BE1"/>
    <w:rsid w:val="00B17D6F"/>
    <w:rsid w:val="00B20C73"/>
    <w:rsid w:val="00B21102"/>
    <w:rsid w:val="00B21326"/>
    <w:rsid w:val="00B21DDC"/>
    <w:rsid w:val="00B22E80"/>
    <w:rsid w:val="00B2315F"/>
    <w:rsid w:val="00B232FD"/>
    <w:rsid w:val="00B239EE"/>
    <w:rsid w:val="00B23F9E"/>
    <w:rsid w:val="00B24E71"/>
    <w:rsid w:val="00B25542"/>
    <w:rsid w:val="00B26657"/>
    <w:rsid w:val="00B26ACF"/>
    <w:rsid w:val="00B26F7A"/>
    <w:rsid w:val="00B272DE"/>
    <w:rsid w:val="00B274AC"/>
    <w:rsid w:val="00B2799A"/>
    <w:rsid w:val="00B27AF3"/>
    <w:rsid w:val="00B27B86"/>
    <w:rsid w:val="00B30067"/>
    <w:rsid w:val="00B30970"/>
    <w:rsid w:val="00B30FD9"/>
    <w:rsid w:val="00B31113"/>
    <w:rsid w:val="00B311AC"/>
    <w:rsid w:val="00B31C33"/>
    <w:rsid w:val="00B3232E"/>
    <w:rsid w:val="00B326D0"/>
    <w:rsid w:val="00B33080"/>
    <w:rsid w:val="00B330AF"/>
    <w:rsid w:val="00B33136"/>
    <w:rsid w:val="00B3397B"/>
    <w:rsid w:val="00B34E89"/>
    <w:rsid w:val="00B34F18"/>
    <w:rsid w:val="00B350E9"/>
    <w:rsid w:val="00B352D7"/>
    <w:rsid w:val="00B356C1"/>
    <w:rsid w:val="00B35839"/>
    <w:rsid w:val="00B35A52"/>
    <w:rsid w:val="00B36226"/>
    <w:rsid w:val="00B36827"/>
    <w:rsid w:val="00B37B42"/>
    <w:rsid w:val="00B37C59"/>
    <w:rsid w:val="00B37D39"/>
    <w:rsid w:val="00B400F7"/>
    <w:rsid w:val="00B40A81"/>
    <w:rsid w:val="00B40AB5"/>
    <w:rsid w:val="00B40DAA"/>
    <w:rsid w:val="00B40DF0"/>
    <w:rsid w:val="00B412D8"/>
    <w:rsid w:val="00B4148A"/>
    <w:rsid w:val="00B41CE7"/>
    <w:rsid w:val="00B41DAE"/>
    <w:rsid w:val="00B423F5"/>
    <w:rsid w:val="00B42B93"/>
    <w:rsid w:val="00B42F2E"/>
    <w:rsid w:val="00B43895"/>
    <w:rsid w:val="00B43CE1"/>
    <w:rsid w:val="00B44826"/>
    <w:rsid w:val="00B44A5A"/>
    <w:rsid w:val="00B44C3A"/>
    <w:rsid w:val="00B451D8"/>
    <w:rsid w:val="00B45829"/>
    <w:rsid w:val="00B459B5"/>
    <w:rsid w:val="00B460CB"/>
    <w:rsid w:val="00B460F5"/>
    <w:rsid w:val="00B4610C"/>
    <w:rsid w:val="00B46174"/>
    <w:rsid w:val="00B464F5"/>
    <w:rsid w:val="00B467D6"/>
    <w:rsid w:val="00B46B5E"/>
    <w:rsid w:val="00B475A9"/>
    <w:rsid w:val="00B47CB8"/>
    <w:rsid w:val="00B47FE4"/>
    <w:rsid w:val="00B50C15"/>
    <w:rsid w:val="00B50F52"/>
    <w:rsid w:val="00B512A8"/>
    <w:rsid w:val="00B5149C"/>
    <w:rsid w:val="00B5155F"/>
    <w:rsid w:val="00B51888"/>
    <w:rsid w:val="00B522C2"/>
    <w:rsid w:val="00B52503"/>
    <w:rsid w:val="00B526DA"/>
    <w:rsid w:val="00B53247"/>
    <w:rsid w:val="00B533DC"/>
    <w:rsid w:val="00B5392A"/>
    <w:rsid w:val="00B54133"/>
    <w:rsid w:val="00B55575"/>
    <w:rsid w:val="00B55C78"/>
    <w:rsid w:val="00B5602C"/>
    <w:rsid w:val="00B5610A"/>
    <w:rsid w:val="00B56CF7"/>
    <w:rsid w:val="00B57BAB"/>
    <w:rsid w:val="00B600FB"/>
    <w:rsid w:val="00B6011E"/>
    <w:rsid w:val="00B60251"/>
    <w:rsid w:val="00B602A1"/>
    <w:rsid w:val="00B6072F"/>
    <w:rsid w:val="00B615CD"/>
    <w:rsid w:val="00B61A5B"/>
    <w:rsid w:val="00B61DCC"/>
    <w:rsid w:val="00B62127"/>
    <w:rsid w:val="00B62523"/>
    <w:rsid w:val="00B62627"/>
    <w:rsid w:val="00B62B38"/>
    <w:rsid w:val="00B62B6B"/>
    <w:rsid w:val="00B62E0B"/>
    <w:rsid w:val="00B6348A"/>
    <w:rsid w:val="00B63E00"/>
    <w:rsid w:val="00B640CC"/>
    <w:rsid w:val="00B640EE"/>
    <w:rsid w:val="00B648A0"/>
    <w:rsid w:val="00B64D9E"/>
    <w:rsid w:val="00B65050"/>
    <w:rsid w:val="00B65F0C"/>
    <w:rsid w:val="00B6620B"/>
    <w:rsid w:val="00B6627E"/>
    <w:rsid w:val="00B66604"/>
    <w:rsid w:val="00B66699"/>
    <w:rsid w:val="00B66CB0"/>
    <w:rsid w:val="00B67617"/>
    <w:rsid w:val="00B67932"/>
    <w:rsid w:val="00B67A1F"/>
    <w:rsid w:val="00B67A3A"/>
    <w:rsid w:val="00B67F7D"/>
    <w:rsid w:val="00B705D7"/>
    <w:rsid w:val="00B707B7"/>
    <w:rsid w:val="00B71B04"/>
    <w:rsid w:val="00B72A97"/>
    <w:rsid w:val="00B73A4E"/>
    <w:rsid w:val="00B73C6A"/>
    <w:rsid w:val="00B74748"/>
    <w:rsid w:val="00B74796"/>
    <w:rsid w:val="00B74D0B"/>
    <w:rsid w:val="00B7568E"/>
    <w:rsid w:val="00B75773"/>
    <w:rsid w:val="00B75A58"/>
    <w:rsid w:val="00B75B33"/>
    <w:rsid w:val="00B75CAE"/>
    <w:rsid w:val="00B7690C"/>
    <w:rsid w:val="00B76E77"/>
    <w:rsid w:val="00B77175"/>
    <w:rsid w:val="00B775E2"/>
    <w:rsid w:val="00B77FA9"/>
    <w:rsid w:val="00B80141"/>
    <w:rsid w:val="00B8172E"/>
    <w:rsid w:val="00B81EAD"/>
    <w:rsid w:val="00B8231E"/>
    <w:rsid w:val="00B83048"/>
    <w:rsid w:val="00B83514"/>
    <w:rsid w:val="00B842B0"/>
    <w:rsid w:val="00B8555C"/>
    <w:rsid w:val="00B85D3D"/>
    <w:rsid w:val="00B86371"/>
    <w:rsid w:val="00B86385"/>
    <w:rsid w:val="00B86867"/>
    <w:rsid w:val="00B86EF0"/>
    <w:rsid w:val="00B87192"/>
    <w:rsid w:val="00B872C5"/>
    <w:rsid w:val="00B87B45"/>
    <w:rsid w:val="00B87DA6"/>
    <w:rsid w:val="00B87F85"/>
    <w:rsid w:val="00B90167"/>
    <w:rsid w:val="00B90BB8"/>
    <w:rsid w:val="00B91602"/>
    <w:rsid w:val="00B9165E"/>
    <w:rsid w:val="00B9181D"/>
    <w:rsid w:val="00B91CA0"/>
    <w:rsid w:val="00B91D89"/>
    <w:rsid w:val="00B9203C"/>
    <w:rsid w:val="00B920DD"/>
    <w:rsid w:val="00B92373"/>
    <w:rsid w:val="00B9250F"/>
    <w:rsid w:val="00B92D48"/>
    <w:rsid w:val="00B93398"/>
    <w:rsid w:val="00B935BA"/>
    <w:rsid w:val="00B94208"/>
    <w:rsid w:val="00B94743"/>
    <w:rsid w:val="00B94922"/>
    <w:rsid w:val="00B94B39"/>
    <w:rsid w:val="00B959B1"/>
    <w:rsid w:val="00B95D2D"/>
    <w:rsid w:val="00B95DD7"/>
    <w:rsid w:val="00B95DD9"/>
    <w:rsid w:val="00B95FDB"/>
    <w:rsid w:val="00B96179"/>
    <w:rsid w:val="00B96EC0"/>
    <w:rsid w:val="00B97027"/>
    <w:rsid w:val="00B970F5"/>
    <w:rsid w:val="00B971E8"/>
    <w:rsid w:val="00B973F3"/>
    <w:rsid w:val="00BA0501"/>
    <w:rsid w:val="00BA10E9"/>
    <w:rsid w:val="00BA1979"/>
    <w:rsid w:val="00BA1ABD"/>
    <w:rsid w:val="00BA1C68"/>
    <w:rsid w:val="00BA20FA"/>
    <w:rsid w:val="00BA21C8"/>
    <w:rsid w:val="00BA22E5"/>
    <w:rsid w:val="00BA2A97"/>
    <w:rsid w:val="00BA2EA0"/>
    <w:rsid w:val="00BA2F4B"/>
    <w:rsid w:val="00BA3035"/>
    <w:rsid w:val="00BA329D"/>
    <w:rsid w:val="00BA32C5"/>
    <w:rsid w:val="00BA361D"/>
    <w:rsid w:val="00BA369D"/>
    <w:rsid w:val="00BA44EA"/>
    <w:rsid w:val="00BA5391"/>
    <w:rsid w:val="00BA5582"/>
    <w:rsid w:val="00BA57A8"/>
    <w:rsid w:val="00BA64B3"/>
    <w:rsid w:val="00BA64FC"/>
    <w:rsid w:val="00BA6AE6"/>
    <w:rsid w:val="00BA6E26"/>
    <w:rsid w:val="00BA7A3C"/>
    <w:rsid w:val="00BB0AFE"/>
    <w:rsid w:val="00BB0E0C"/>
    <w:rsid w:val="00BB1645"/>
    <w:rsid w:val="00BB1799"/>
    <w:rsid w:val="00BB1E27"/>
    <w:rsid w:val="00BB1F6D"/>
    <w:rsid w:val="00BB2186"/>
    <w:rsid w:val="00BB218F"/>
    <w:rsid w:val="00BB24B0"/>
    <w:rsid w:val="00BB27E2"/>
    <w:rsid w:val="00BB33B7"/>
    <w:rsid w:val="00BB3787"/>
    <w:rsid w:val="00BB389C"/>
    <w:rsid w:val="00BB3B37"/>
    <w:rsid w:val="00BB3BB7"/>
    <w:rsid w:val="00BB3D2C"/>
    <w:rsid w:val="00BB48B0"/>
    <w:rsid w:val="00BB5060"/>
    <w:rsid w:val="00BB5136"/>
    <w:rsid w:val="00BB549B"/>
    <w:rsid w:val="00BB6137"/>
    <w:rsid w:val="00BB6512"/>
    <w:rsid w:val="00BB68BA"/>
    <w:rsid w:val="00BB6BE1"/>
    <w:rsid w:val="00BB705F"/>
    <w:rsid w:val="00BB70BD"/>
    <w:rsid w:val="00BB71E8"/>
    <w:rsid w:val="00BB768F"/>
    <w:rsid w:val="00BB7A4A"/>
    <w:rsid w:val="00BB7B10"/>
    <w:rsid w:val="00BC0BD4"/>
    <w:rsid w:val="00BC0E05"/>
    <w:rsid w:val="00BC0FFC"/>
    <w:rsid w:val="00BC1699"/>
    <w:rsid w:val="00BC19C7"/>
    <w:rsid w:val="00BC1D58"/>
    <w:rsid w:val="00BC1FB5"/>
    <w:rsid w:val="00BC2053"/>
    <w:rsid w:val="00BC2AE1"/>
    <w:rsid w:val="00BC3835"/>
    <w:rsid w:val="00BC38FF"/>
    <w:rsid w:val="00BC3A5F"/>
    <w:rsid w:val="00BC47EE"/>
    <w:rsid w:val="00BC4B0E"/>
    <w:rsid w:val="00BC5412"/>
    <w:rsid w:val="00BC659C"/>
    <w:rsid w:val="00BC7C83"/>
    <w:rsid w:val="00BC7CF1"/>
    <w:rsid w:val="00BD0326"/>
    <w:rsid w:val="00BD0B97"/>
    <w:rsid w:val="00BD0BC7"/>
    <w:rsid w:val="00BD1025"/>
    <w:rsid w:val="00BD11AE"/>
    <w:rsid w:val="00BD180F"/>
    <w:rsid w:val="00BD1E85"/>
    <w:rsid w:val="00BD20EA"/>
    <w:rsid w:val="00BD27E1"/>
    <w:rsid w:val="00BD2A86"/>
    <w:rsid w:val="00BD3273"/>
    <w:rsid w:val="00BD348F"/>
    <w:rsid w:val="00BD3839"/>
    <w:rsid w:val="00BD4CFB"/>
    <w:rsid w:val="00BD4D76"/>
    <w:rsid w:val="00BD504B"/>
    <w:rsid w:val="00BD5161"/>
    <w:rsid w:val="00BD51B4"/>
    <w:rsid w:val="00BD522B"/>
    <w:rsid w:val="00BD5442"/>
    <w:rsid w:val="00BD5BA1"/>
    <w:rsid w:val="00BD6133"/>
    <w:rsid w:val="00BD64B2"/>
    <w:rsid w:val="00BD666A"/>
    <w:rsid w:val="00BD666E"/>
    <w:rsid w:val="00BD66C8"/>
    <w:rsid w:val="00BD68B0"/>
    <w:rsid w:val="00BD6AD1"/>
    <w:rsid w:val="00BD6EC4"/>
    <w:rsid w:val="00BD6FA1"/>
    <w:rsid w:val="00BD73A0"/>
    <w:rsid w:val="00BD7D34"/>
    <w:rsid w:val="00BE0651"/>
    <w:rsid w:val="00BE06C8"/>
    <w:rsid w:val="00BE10B0"/>
    <w:rsid w:val="00BE10FC"/>
    <w:rsid w:val="00BE1228"/>
    <w:rsid w:val="00BE1349"/>
    <w:rsid w:val="00BE1C63"/>
    <w:rsid w:val="00BE20E3"/>
    <w:rsid w:val="00BE22FC"/>
    <w:rsid w:val="00BE269C"/>
    <w:rsid w:val="00BE27CA"/>
    <w:rsid w:val="00BE2A28"/>
    <w:rsid w:val="00BE310B"/>
    <w:rsid w:val="00BE36A1"/>
    <w:rsid w:val="00BE3FA9"/>
    <w:rsid w:val="00BE4006"/>
    <w:rsid w:val="00BE5E08"/>
    <w:rsid w:val="00BE609C"/>
    <w:rsid w:val="00BE62B3"/>
    <w:rsid w:val="00BE6853"/>
    <w:rsid w:val="00BE6BE2"/>
    <w:rsid w:val="00BE6E57"/>
    <w:rsid w:val="00BE7391"/>
    <w:rsid w:val="00BE767F"/>
    <w:rsid w:val="00BE789F"/>
    <w:rsid w:val="00BE79BF"/>
    <w:rsid w:val="00BE7D57"/>
    <w:rsid w:val="00BE7E4F"/>
    <w:rsid w:val="00BE7F35"/>
    <w:rsid w:val="00BE7F59"/>
    <w:rsid w:val="00BF0021"/>
    <w:rsid w:val="00BF0119"/>
    <w:rsid w:val="00BF0337"/>
    <w:rsid w:val="00BF0755"/>
    <w:rsid w:val="00BF07FC"/>
    <w:rsid w:val="00BF082D"/>
    <w:rsid w:val="00BF09AE"/>
    <w:rsid w:val="00BF0CE3"/>
    <w:rsid w:val="00BF129C"/>
    <w:rsid w:val="00BF1920"/>
    <w:rsid w:val="00BF1EFE"/>
    <w:rsid w:val="00BF1FF1"/>
    <w:rsid w:val="00BF21D9"/>
    <w:rsid w:val="00BF2791"/>
    <w:rsid w:val="00BF280A"/>
    <w:rsid w:val="00BF3E32"/>
    <w:rsid w:val="00BF5ED2"/>
    <w:rsid w:val="00BF6B8F"/>
    <w:rsid w:val="00BF6D5C"/>
    <w:rsid w:val="00BF714E"/>
    <w:rsid w:val="00BF7D83"/>
    <w:rsid w:val="00BF7EB5"/>
    <w:rsid w:val="00C00562"/>
    <w:rsid w:val="00C006E6"/>
    <w:rsid w:val="00C007CF"/>
    <w:rsid w:val="00C00972"/>
    <w:rsid w:val="00C0132B"/>
    <w:rsid w:val="00C01F79"/>
    <w:rsid w:val="00C01FE5"/>
    <w:rsid w:val="00C023CE"/>
    <w:rsid w:val="00C024D1"/>
    <w:rsid w:val="00C0257C"/>
    <w:rsid w:val="00C02DBA"/>
    <w:rsid w:val="00C02EA7"/>
    <w:rsid w:val="00C02F55"/>
    <w:rsid w:val="00C04168"/>
    <w:rsid w:val="00C042EE"/>
    <w:rsid w:val="00C04DA7"/>
    <w:rsid w:val="00C050A5"/>
    <w:rsid w:val="00C05407"/>
    <w:rsid w:val="00C058C0"/>
    <w:rsid w:val="00C05F66"/>
    <w:rsid w:val="00C060E0"/>
    <w:rsid w:val="00C065A0"/>
    <w:rsid w:val="00C06BCD"/>
    <w:rsid w:val="00C072CC"/>
    <w:rsid w:val="00C0783F"/>
    <w:rsid w:val="00C07878"/>
    <w:rsid w:val="00C07A85"/>
    <w:rsid w:val="00C07B3D"/>
    <w:rsid w:val="00C07C86"/>
    <w:rsid w:val="00C07F04"/>
    <w:rsid w:val="00C105F0"/>
    <w:rsid w:val="00C10672"/>
    <w:rsid w:val="00C10874"/>
    <w:rsid w:val="00C108C8"/>
    <w:rsid w:val="00C10A1C"/>
    <w:rsid w:val="00C11256"/>
    <w:rsid w:val="00C1139F"/>
    <w:rsid w:val="00C115FE"/>
    <w:rsid w:val="00C11BC4"/>
    <w:rsid w:val="00C120FB"/>
    <w:rsid w:val="00C1226B"/>
    <w:rsid w:val="00C122DC"/>
    <w:rsid w:val="00C1233C"/>
    <w:rsid w:val="00C12CE0"/>
    <w:rsid w:val="00C12FC7"/>
    <w:rsid w:val="00C14011"/>
    <w:rsid w:val="00C141AF"/>
    <w:rsid w:val="00C14F72"/>
    <w:rsid w:val="00C15682"/>
    <w:rsid w:val="00C15F27"/>
    <w:rsid w:val="00C164D8"/>
    <w:rsid w:val="00C16616"/>
    <w:rsid w:val="00C16E2D"/>
    <w:rsid w:val="00C17047"/>
    <w:rsid w:val="00C1787D"/>
    <w:rsid w:val="00C20214"/>
    <w:rsid w:val="00C20F15"/>
    <w:rsid w:val="00C21812"/>
    <w:rsid w:val="00C21C3F"/>
    <w:rsid w:val="00C220C7"/>
    <w:rsid w:val="00C23A30"/>
    <w:rsid w:val="00C23F57"/>
    <w:rsid w:val="00C24021"/>
    <w:rsid w:val="00C24089"/>
    <w:rsid w:val="00C2438D"/>
    <w:rsid w:val="00C24D2F"/>
    <w:rsid w:val="00C253EF"/>
    <w:rsid w:val="00C25799"/>
    <w:rsid w:val="00C259B4"/>
    <w:rsid w:val="00C263A1"/>
    <w:rsid w:val="00C264CB"/>
    <w:rsid w:val="00C26996"/>
    <w:rsid w:val="00C26AD8"/>
    <w:rsid w:val="00C26F77"/>
    <w:rsid w:val="00C274DA"/>
    <w:rsid w:val="00C304FB"/>
    <w:rsid w:val="00C308FE"/>
    <w:rsid w:val="00C30FEB"/>
    <w:rsid w:val="00C311A7"/>
    <w:rsid w:val="00C3238C"/>
    <w:rsid w:val="00C323F3"/>
    <w:rsid w:val="00C329F7"/>
    <w:rsid w:val="00C32B99"/>
    <w:rsid w:val="00C32CF5"/>
    <w:rsid w:val="00C33721"/>
    <w:rsid w:val="00C33760"/>
    <w:rsid w:val="00C337C6"/>
    <w:rsid w:val="00C33F0E"/>
    <w:rsid w:val="00C3451B"/>
    <w:rsid w:val="00C34912"/>
    <w:rsid w:val="00C3552B"/>
    <w:rsid w:val="00C35634"/>
    <w:rsid w:val="00C3574E"/>
    <w:rsid w:val="00C3636F"/>
    <w:rsid w:val="00C36470"/>
    <w:rsid w:val="00C367CC"/>
    <w:rsid w:val="00C36B88"/>
    <w:rsid w:val="00C3704F"/>
    <w:rsid w:val="00C37356"/>
    <w:rsid w:val="00C373E3"/>
    <w:rsid w:val="00C37848"/>
    <w:rsid w:val="00C400BA"/>
    <w:rsid w:val="00C40AF6"/>
    <w:rsid w:val="00C40B51"/>
    <w:rsid w:val="00C40E5B"/>
    <w:rsid w:val="00C4151A"/>
    <w:rsid w:val="00C4241E"/>
    <w:rsid w:val="00C42E74"/>
    <w:rsid w:val="00C435D2"/>
    <w:rsid w:val="00C43613"/>
    <w:rsid w:val="00C439B0"/>
    <w:rsid w:val="00C43DEA"/>
    <w:rsid w:val="00C43DFF"/>
    <w:rsid w:val="00C43F9A"/>
    <w:rsid w:val="00C44444"/>
    <w:rsid w:val="00C44572"/>
    <w:rsid w:val="00C44862"/>
    <w:rsid w:val="00C44954"/>
    <w:rsid w:val="00C44A86"/>
    <w:rsid w:val="00C4671C"/>
    <w:rsid w:val="00C46F0A"/>
    <w:rsid w:val="00C47089"/>
    <w:rsid w:val="00C47917"/>
    <w:rsid w:val="00C47B9B"/>
    <w:rsid w:val="00C5013E"/>
    <w:rsid w:val="00C5034A"/>
    <w:rsid w:val="00C51147"/>
    <w:rsid w:val="00C51551"/>
    <w:rsid w:val="00C5162B"/>
    <w:rsid w:val="00C51715"/>
    <w:rsid w:val="00C51894"/>
    <w:rsid w:val="00C518F4"/>
    <w:rsid w:val="00C51FF9"/>
    <w:rsid w:val="00C520B6"/>
    <w:rsid w:val="00C527E1"/>
    <w:rsid w:val="00C528D6"/>
    <w:rsid w:val="00C52D83"/>
    <w:rsid w:val="00C533E1"/>
    <w:rsid w:val="00C53DAC"/>
    <w:rsid w:val="00C5450D"/>
    <w:rsid w:val="00C54AD9"/>
    <w:rsid w:val="00C54F59"/>
    <w:rsid w:val="00C5546D"/>
    <w:rsid w:val="00C554E5"/>
    <w:rsid w:val="00C5567F"/>
    <w:rsid w:val="00C55971"/>
    <w:rsid w:val="00C55C76"/>
    <w:rsid w:val="00C55CE6"/>
    <w:rsid w:val="00C55EAF"/>
    <w:rsid w:val="00C5674F"/>
    <w:rsid w:val="00C568B8"/>
    <w:rsid w:val="00C57661"/>
    <w:rsid w:val="00C57ABA"/>
    <w:rsid w:val="00C60434"/>
    <w:rsid w:val="00C6047A"/>
    <w:rsid w:val="00C60813"/>
    <w:rsid w:val="00C60BF3"/>
    <w:rsid w:val="00C616F9"/>
    <w:rsid w:val="00C6183C"/>
    <w:rsid w:val="00C622C3"/>
    <w:rsid w:val="00C6287E"/>
    <w:rsid w:val="00C628F2"/>
    <w:rsid w:val="00C62EBC"/>
    <w:rsid w:val="00C632D8"/>
    <w:rsid w:val="00C63600"/>
    <w:rsid w:val="00C636EE"/>
    <w:rsid w:val="00C63DE1"/>
    <w:rsid w:val="00C64A66"/>
    <w:rsid w:val="00C64AEB"/>
    <w:rsid w:val="00C64CF6"/>
    <w:rsid w:val="00C65013"/>
    <w:rsid w:val="00C6556B"/>
    <w:rsid w:val="00C65865"/>
    <w:rsid w:val="00C65E7F"/>
    <w:rsid w:val="00C66804"/>
    <w:rsid w:val="00C66DF0"/>
    <w:rsid w:val="00C70BA2"/>
    <w:rsid w:val="00C70C93"/>
    <w:rsid w:val="00C71A00"/>
    <w:rsid w:val="00C71B23"/>
    <w:rsid w:val="00C721B9"/>
    <w:rsid w:val="00C7277E"/>
    <w:rsid w:val="00C72A0F"/>
    <w:rsid w:val="00C72A5B"/>
    <w:rsid w:val="00C72B90"/>
    <w:rsid w:val="00C72D18"/>
    <w:rsid w:val="00C72F61"/>
    <w:rsid w:val="00C73844"/>
    <w:rsid w:val="00C73883"/>
    <w:rsid w:val="00C738D9"/>
    <w:rsid w:val="00C7397E"/>
    <w:rsid w:val="00C73BE8"/>
    <w:rsid w:val="00C7409C"/>
    <w:rsid w:val="00C741C9"/>
    <w:rsid w:val="00C744F8"/>
    <w:rsid w:val="00C74886"/>
    <w:rsid w:val="00C7490F"/>
    <w:rsid w:val="00C74910"/>
    <w:rsid w:val="00C74DE6"/>
    <w:rsid w:val="00C7503B"/>
    <w:rsid w:val="00C752C7"/>
    <w:rsid w:val="00C75496"/>
    <w:rsid w:val="00C75612"/>
    <w:rsid w:val="00C75CE8"/>
    <w:rsid w:val="00C75DF5"/>
    <w:rsid w:val="00C76359"/>
    <w:rsid w:val="00C76F6C"/>
    <w:rsid w:val="00C77017"/>
    <w:rsid w:val="00C77020"/>
    <w:rsid w:val="00C77517"/>
    <w:rsid w:val="00C803A2"/>
    <w:rsid w:val="00C8088F"/>
    <w:rsid w:val="00C80CA3"/>
    <w:rsid w:val="00C81449"/>
    <w:rsid w:val="00C818A6"/>
    <w:rsid w:val="00C819DB"/>
    <w:rsid w:val="00C81B37"/>
    <w:rsid w:val="00C821ED"/>
    <w:rsid w:val="00C8264B"/>
    <w:rsid w:val="00C82692"/>
    <w:rsid w:val="00C830DC"/>
    <w:rsid w:val="00C836F4"/>
    <w:rsid w:val="00C839A5"/>
    <w:rsid w:val="00C83A14"/>
    <w:rsid w:val="00C83B06"/>
    <w:rsid w:val="00C83CB2"/>
    <w:rsid w:val="00C83F14"/>
    <w:rsid w:val="00C842D0"/>
    <w:rsid w:val="00C84CDC"/>
    <w:rsid w:val="00C85600"/>
    <w:rsid w:val="00C85E19"/>
    <w:rsid w:val="00C86471"/>
    <w:rsid w:val="00C86492"/>
    <w:rsid w:val="00C865E9"/>
    <w:rsid w:val="00C86A71"/>
    <w:rsid w:val="00C86B25"/>
    <w:rsid w:val="00C86B63"/>
    <w:rsid w:val="00C86E5D"/>
    <w:rsid w:val="00C86FA2"/>
    <w:rsid w:val="00C8722E"/>
    <w:rsid w:val="00C877B1"/>
    <w:rsid w:val="00C877DC"/>
    <w:rsid w:val="00C87E53"/>
    <w:rsid w:val="00C87E5C"/>
    <w:rsid w:val="00C90682"/>
    <w:rsid w:val="00C919D2"/>
    <w:rsid w:val="00C91AF4"/>
    <w:rsid w:val="00C92255"/>
    <w:rsid w:val="00C923CE"/>
    <w:rsid w:val="00C9251F"/>
    <w:rsid w:val="00C92713"/>
    <w:rsid w:val="00C9301B"/>
    <w:rsid w:val="00C93195"/>
    <w:rsid w:val="00C931D8"/>
    <w:rsid w:val="00C93210"/>
    <w:rsid w:val="00C935EF"/>
    <w:rsid w:val="00C93780"/>
    <w:rsid w:val="00C93AB8"/>
    <w:rsid w:val="00C93E97"/>
    <w:rsid w:val="00C93F96"/>
    <w:rsid w:val="00C9412F"/>
    <w:rsid w:val="00C9530D"/>
    <w:rsid w:val="00C959C1"/>
    <w:rsid w:val="00C95F59"/>
    <w:rsid w:val="00C967C2"/>
    <w:rsid w:val="00C969E7"/>
    <w:rsid w:val="00C96EFF"/>
    <w:rsid w:val="00C976ED"/>
    <w:rsid w:val="00C977BD"/>
    <w:rsid w:val="00C97D96"/>
    <w:rsid w:val="00CA03A3"/>
    <w:rsid w:val="00CA0C6B"/>
    <w:rsid w:val="00CA1B65"/>
    <w:rsid w:val="00CA1DDB"/>
    <w:rsid w:val="00CA1FC3"/>
    <w:rsid w:val="00CA211D"/>
    <w:rsid w:val="00CA2564"/>
    <w:rsid w:val="00CA2646"/>
    <w:rsid w:val="00CA26F2"/>
    <w:rsid w:val="00CA2A2F"/>
    <w:rsid w:val="00CA2BA7"/>
    <w:rsid w:val="00CA2F73"/>
    <w:rsid w:val="00CA311B"/>
    <w:rsid w:val="00CA31FF"/>
    <w:rsid w:val="00CA35EF"/>
    <w:rsid w:val="00CA3A34"/>
    <w:rsid w:val="00CA4A47"/>
    <w:rsid w:val="00CA4B34"/>
    <w:rsid w:val="00CA5054"/>
    <w:rsid w:val="00CA529C"/>
    <w:rsid w:val="00CA541F"/>
    <w:rsid w:val="00CA57BF"/>
    <w:rsid w:val="00CA6879"/>
    <w:rsid w:val="00CA6DAE"/>
    <w:rsid w:val="00CA72BA"/>
    <w:rsid w:val="00CA7843"/>
    <w:rsid w:val="00CB02C1"/>
    <w:rsid w:val="00CB04E8"/>
    <w:rsid w:val="00CB09BA"/>
    <w:rsid w:val="00CB1007"/>
    <w:rsid w:val="00CB13BD"/>
    <w:rsid w:val="00CB1AC9"/>
    <w:rsid w:val="00CB29A6"/>
    <w:rsid w:val="00CB29BC"/>
    <w:rsid w:val="00CB2E03"/>
    <w:rsid w:val="00CB2F30"/>
    <w:rsid w:val="00CB37FE"/>
    <w:rsid w:val="00CB3F0A"/>
    <w:rsid w:val="00CB3FBB"/>
    <w:rsid w:val="00CB403C"/>
    <w:rsid w:val="00CB4CBB"/>
    <w:rsid w:val="00CB4D08"/>
    <w:rsid w:val="00CB4F46"/>
    <w:rsid w:val="00CB5916"/>
    <w:rsid w:val="00CB5E70"/>
    <w:rsid w:val="00CB6045"/>
    <w:rsid w:val="00CB6768"/>
    <w:rsid w:val="00CB6948"/>
    <w:rsid w:val="00CB6B9E"/>
    <w:rsid w:val="00CB7661"/>
    <w:rsid w:val="00CB796B"/>
    <w:rsid w:val="00CB7ECB"/>
    <w:rsid w:val="00CC10C2"/>
    <w:rsid w:val="00CC18AF"/>
    <w:rsid w:val="00CC1BA3"/>
    <w:rsid w:val="00CC2226"/>
    <w:rsid w:val="00CC2668"/>
    <w:rsid w:val="00CC2AC0"/>
    <w:rsid w:val="00CC2E87"/>
    <w:rsid w:val="00CC32D0"/>
    <w:rsid w:val="00CC32EB"/>
    <w:rsid w:val="00CC3411"/>
    <w:rsid w:val="00CC3902"/>
    <w:rsid w:val="00CC3D5B"/>
    <w:rsid w:val="00CC3F53"/>
    <w:rsid w:val="00CC446E"/>
    <w:rsid w:val="00CC44BE"/>
    <w:rsid w:val="00CC4DEB"/>
    <w:rsid w:val="00CC513B"/>
    <w:rsid w:val="00CC5151"/>
    <w:rsid w:val="00CC57B7"/>
    <w:rsid w:val="00CC5840"/>
    <w:rsid w:val="00CC5F98"/>
    <w:rsid w:val="00CC6893"/>
    <w:rsid w:val="00CC6DCB"/>
    <w:rsid w:val="00CC6FA6"/>
    <w:rsid w:val="00CC7103"/>
    <w:rsid w:val="00CC7113"/>
    <w:rsid w:val="00CC7F33"/>
    <w:rsid w:val="00CD014C"/>
    <w:rsid w:val="00CD0223"/>
    <w:rsid w:val="00CD0374"/>
    <w:rsid w:val="00CD03EC"/>
    <w:rsid w:val="00CD0B7D"/>
    <w:rsid w:val="00CD0E25"/>
    <w:rsid w:val="00CD13F2"/>
    <w:rsid w:val="00CD18A9"/>
    <w:rsid w:val="00CD2C8D"/>
    <w:rsid w:val="00CD2E70"/>
    <w:rsid w:val="00CD3193"/>
    <w:rsid w:val="00CD3475"/>
    <w:rsid w:val="00CD3899"/>
    <w:rsid w:val="00CD39A1"/>
    <w:rsid w:val="00CD3CA4"/>
    <w:rsid w:val="00CD3F56"/>
    <w:rsid w:val="00CD402F"/>
    <w:rsid w:val="00CD42C6"/>
    <w:rsid w:val="00CD49DE"/>
    <w:rsid w:val="00CD4DD0"/>
    <w:rsid w:val="00CD58EF"/>
    <w:rsid w:val="00CD5BC5"/>
    <w:rsid w:val="00CD6D7F"/>
    <w:rsid w:val="00CD6FD8"/>
    <w:rsid w:val="00CD7016"/>
    <w:rsid w:val="00CD78E5"/>
    <w:rsid w:val="00CE0130"/>
    <w:rsid w:val="00CE04D3"/>
    <w:rsid w:val="00CE0EE4"/>
    <w:rsid w:val="00CE0F3D"/>
    <w:rsid w:val="00CE11A7"/>
    <w:rsid w:val="00CE1784"/>
    <w:rsid w:val="00CE1838"/>
    <w:rsid w:val="00CE2A2D"/>
    <w:rsid w:val="00CE2D21"/>
    <w:rsid w:val="00CE2D90"/>
    <w:rsid w:val="00CE3CE1"/>
    <w:rsid w:val="00CE45B8"/>
    <w:rsid w:val="00CE4CFE"/>
    <w:rsid w:val="00CE55C3"/>
    <w:rsid w:val="00CE5EEB"/>
    <w:rsid w:val="00CE646A"/>
    <w:rsid w:val="00CE6EC5"/>
    <w:rsid w:val="00CE7A65"/>
    <w:rsid w:val="00CF171A"/>
    <w:rsid w:val="00CF1B2E"/>
    <w:rsid w:val="00CF1F9A"/>
    <w:rsid w:val="00CF2010"/>
    <w:rsid w:val="00CF253C"/>
    <w:rsid w:val="00CF28D9"/>
    <w:rsid w:val="00CF2B9B"/>
    <w:rsid w:val="00CF2DF0"/>
    <w:rsid w:val="00CF3233"/>
    <w:rsid w:val="00CF47B8"/>
    <w:rsid w:val="00CF48D4"/>
    <w:rsid w:val="00CF4BA0"/>
    <w:rsid w:val="00CF4BAE"/>
    <w:rsid w:val="00CF4DF4"/>
    <w:rsid w:val="00CF558A"/>
    <w:rsid w:val="00CF5C56"/>
    <w:rsid w:val="00CF6033"/>
    <w:rsid w:val="00CF6646"/>
    <w:rsid w:val="00CF6979"/>
    <w:rsid w:val="00CF6BDC"/>
    <w:rsid w:val="00CF705C"/>
    <w:rsid w:val="00CF771D"/>
    <w:rsid w:val="00CF77EE"/>
    <w:rsid w:val="00D003A6"/>
    <w:rsid w:val="00D009F2"/>
    <w:rsid w:val="00D00E5E"/>
    <w:rsid w:val="00D0122A"/>
    <w:rsid w:val="00D012BC"/>
    <w:rsid w:val="00D013A5"/>
    <w:rsid w:val="00D019C4"/>
    <w:rsid w:val="00D01A06"/>
    <w:rsid w:val="00D01D7B"/>
    <w:rsid w:val="00D0217A"/>
    <w:rsid w:val="00D0277D"/>
    <w:rsid w:val="00D02943"/>
    <w:rsid w:val="00D02BEE"/>
    <w:rsid w:val="00D03690"/>
    <w:rsid w:val="00D03942"/>
    <w:rsid w:val="00D04219"/>
    <w:rsid w:val="00D04AD6"/>
    <w:rsid w:val="00D04FFB"/>
    <w:rsid w:val="00D052A2"/>
    <w:rsid w:val="00D056EF"/>
    <w:rsid w:val="00D06356"/>
    <w:rsid w:val="00D063BF"/>
    <w:rsid w:val="00D06A03"/>
    <w:rsid w:val="00D06C7F"/>
    <w:rsid w:val="00D06CEE"/>
    <w:rsid w:val="00D079AA"/>
    <w:rsid w:val="00D07A42"/>
    <w:rsid w:val="00D07B5F"/>
    <w:rsid w:val="00D07BDC"/>
    <w:rsid w:val="00D07F73"/>
    <w:rsid w:val="00D07FCA"/>
    <w:rsid w:val="00D10987"/>
    <w:rsid w:val="00D1131E"/>
    <w:rsid w:val="00D11499"/>
    <w:rsid w:val="00D117EB"/>
    <w:rsid w:val="00D11B53"/>
    <w:rsid w:val="00D12275"/>
    <w:rsid w:val="00D122EF"/>
    <w:rsid w:val="00D12A7E"/>
    <w:rsid w:val="00D12BA7"/>
    <w:rsid w:val="00D12EE0"/>
    <w:rsid w:val="00D12FE2"/>
    <w:rsid w:val="00D131FA"/>
    <w:rsid w:val="00D13522"/>
    <w:rsid w:val="00D13B71"/>
    <w:rsid w:val="00D13F19"/>
    <w:rsid w:val="00D141AD"/>
    <w:rsid w:val="00D1464C"/>
    <w:rsid w:val="00D1555A"/>
    <w:rsid w:val="00D15C6A"/>
    <w:rsid w:val="00D162B1"/>
    <w:rsid w:val="00D163CF"/>
    <w:rsid w:val="00D167EA"/>
    <w:rsid w:val="00D16B81"/>
    <w:rsid w:val="00D16DD0"/>
    <w:rsid w:val="00D17672"/>
    <w:rsid w:val="00D17803"/>
    <w:rsid w:val="00D178B1"/>
    <w:rsid w:val="00D2011A"/>
    <w:rsid w:val="00D20445"/>
    <w:rsid w:val="00D20479"/>
    <w:rsid w:val="00D20701"/>
    <w:rsid w:val="00D2089A"/>
    <w:rsid w:val="00D20C1F"/>
    <w:rsid w:val="00D20D70"/>
    <w:rsid w:val="00D20EC1"/>
    <w:rsid w:val="00D21DDF"/>
    <w:rsid w:val="00D22087"/>
    <w:rsid w:val="00D220FC"/>
    <w:rsid w:val="00D2220C"/>
    <w:rsid w:val="00D22230"/>
    <w:rsid w:val="00D225A3"/>
    <w:rsid w:val="00D226CC"/>
    <w:rsid w:val="00D234A8"/>
    <w:rsid w:val="00D23831"/>
    <w:rsid w:val="00D239C3"/>
    <w:rsid w:val="00D2410D"/>
    <w:rsid w:val="00D246EF"/>
    <w:rsid w:val="00D24980"/>
    <w:rsid w:val="00D24E2C"/>
    <w:rsid w:val="00D25070"/>
    <w:rsid w:val="00D251AB"/>
    <w:rsid w:val="00D25271"/>
    <w:rsid w:val="00D25755"/>
    <w:rsid w:val="00D259FE"/>
    <w:rsid w:val="00D25DF7"/>
    <w:rsid w:val="00D25EE4"/>
    <w:rsid w:val="00D26AFA"/>
    <w:rsid w:val="00D26E28"/>
    <w:rsid w:val="00D26E77"/>
    <w:rsid w:val="00D27033"/>
    <w:rsid w:val="00D270B4"/>
    <w:rsid w:val="00D27449"/>
    <w:rsid w:val="00D275E8"/>
    <w:rsid w:val="00D27BC6"/>
    <w:rsid w:val="00D30555"/>
    <w:rsid w:val="00D306BF"/>
    <w:rsid w:val="00D309D6"/>
    <w:rsid w:val="00D312E1"/>
    <w:rsid w:val="00D315A8"/>
    <w:rsid w:val="00D317A7"/>
    <w:rsid w:val="00D31A96"/>
    <w:rsid w:val="00D31CA0"/>
    <w:rsid w:val="00D31E2C"/>
    <w:rsid w:val="00D31F48"/>
    <w:rsid w:val="00D320A8"/>
    <w:rsid w:val="00D3217F"/>
    <w:rsid w:val="00D32826"/>
    <w:rsid w:val="00D32F0A"/>
    <w:rsid w:val="00D332D4"/>
    <w:rsid w:val="00D3365E"/>
    <w:rsid w:val="00D3395F"/>
    <w:rsid w:val="00D33B54"/>
    <w:rsid w:val="00D33E67"/>
    <w:rsid w:val="00D35352"/>
    <w:rsid w:val="00D3573D"/>
    <w:rsid w:val="00D35755"/>
    <w:rsid w:val="00D359F2"/>
    <w:rsid w:val="00D35B46"/>
    <w:rsid w:val="00D35F94"/>
    <w:rsid w:val="00D3616A"/>
    <w:rsid w:val="00D362F8"/>
    <w:rsid w:val="00D3677A"/>
    <w:rsid w:val="00D36B74"/>
    <w:rsid w:val="00D37647"/>
    <w:rsid w:val="00D401A4"/>
    <w:rsid w:val="00D40CB8"/>
    <w:rsid w:val="00D40D32"/>
    <w:rsid w:val="00D4114E"/>
    <w:rsid w:val="00D4129E"/>
    <w:rsid w:val="00D412B1"/>
    <w:rsid w:val="00D41609"/>
    <w:rsid w:val="00D428EC"/>
    <w:rsid w:val="00D43A48"/>
    <w:rsid w:val="00D43C74"/>
    <w:rsid w:val="00D441BC"/>
    <w:rsid w:val="00D446FB"/>
    <w:rsid w:val="00D44E4F"/>
    <w:rsid w:val="00D455CC"/>
    <w:rsid w:val="00D46199"/>
    <w:rsid w:val="00D4664F"/>
    <w:rsid w:val="00D466A5"/>
    <w:rsid w:val="00D46C97"/>
    <w:rsid w:val="00D46D8C"/>
    <w:rsid w:val="00D46FAB"/>
    <w:rsid w:val="00D47694"/>
    <w:rsid w:val="00D478A0"/>
    <w:rsid w:val="00D47D53"/>
    <w:rsid w:val="00D507EC"/>
    <w:rsid w:val="00D507F3"/>
    <w:rsid w:val="00D50D17"/>
    <w:rsid w:val="00D50D82"/>
    <w:rsid w:val="00D51057"/>
    <w:rsid w:val="00D512C2"/>
    <w:rsid w:val="00D512FC"/>
    <w:rsid w:val="00D5147A"/>
    <w:rsid w:val="00D514A3"/>
    <w:rsid w:val="00D519FF"/>
    <w:rsid w:val="00D51B5B"/>
    <w:rsid w:val="00D51F35"/>
    <w:rsid w:val="00D520DC"/>
    <w:rsid w:val="00D52815"/>
    <w:rsid w:val="00D528F0"/>
    <w:rsid w:val="00D52918"/>
    <w:rsid w:val="00D529A0"/>
    <w:rsid w:val="00D52C00"/>
    <w:rsid w:val="00D52EBC"/>
    <w:rsid w:val="00D5345A"/>
    <w:rsid w:val="00D539B9"/>
    <w:rsid w:val="00D5468D"/>
    <w:rsid w:val="00D54823"/>
    <w:rsid w:val="00D54C79"/>
    <w:rsid w:val="00D55D6F"/>
    <w:rsid w:val="00D560D0"/>
    <w:rsid w:val="00D56F87"/>
    <w:rsid w:val="00D5702C"/>
    <w:rsid w:val="00D57237"/>
    <w:rsid w:val="00D57AC5"/>
    <w:rsid w:val="00D57DB5"/>
    <w:rsid w:val="00D60555"/>
    <w:rsid w:val="00D605F9"/>
    <w:rsid w:val="00D6069D"/>
    <w:rsid w:val="00D60C3D"/>
    <w:rsid w:val="00D60DBC"/>
    <w:rsid w:val="00D60DEA"/>
    <w:rsid w:val="00D61073"/>
    <w:rsid w:val="00D618CC"/>
    <w:rsid w:val="00D61B5B"/>
    <w:rsid w:val="00D61C2F"/>
    <w:rsid w:val="00D61E23"/>
    <w:rsid w:val="00D61EF4"/>
    <w:rsid w:val="00D624EE"/>
    <w:rsid w:val="00D62551"/>
    <w:rsid w:val="00D638B8"/>
    <w:rsid w:val="00D64403"/>
    <w:rsid w:val="00D659A9"/>
    <w:rsid w:val="00D65C88"/>
    <w:rsid w:val="00D6654B"/>
    <w:rsid w:val="00D6667A"/>
    <w:rsid w:val="00D66750"/>
    <w:rsid w:val="00D667CD"/>
    <w:rsid w:val="00D66B2F"/>
    <w:rsid w:val="00D66C02"/>
    <w:rsid w:val="00D66E4F"/>
    <w:rsid w:val="00D67A56"/>
    <w:rsid w:val="00D70795"/>
    <w:rsid w:val="00D70A45"/>
    <w:rsid w:val="00D70CBA"/>
    <w:rsid w:val="00D71DC7"/>
    <w:rsid w:val="00D7204B"/>
    <w:rsid w:val="00D721AC"/>
    <w:rsid w:val="00D7227D"/>
    <w:rsid w:val="00D7236D"/>
    <w:rsid w:val="00D7251D"/>
    <w:rsid w:val="00D72C03"/>
    <w:rsid w:val="00D72F9F"/>
    <w:rsid w:val="00D73182"/>
    <w:rsid w:val="00D734EA"/>
    <w:rsid w:val="00D739B5"/>
    <w:rsid w:val="00D73A38"/>
    <w:rsid w:val="00D73C5F"/>
    <w:rsid w:val="00D74909"/>
    <w:rsid w:val="00D74AAF"/>
    <w:rsid w:val="00D74C0B"/>
    <w:rsid w:val="00D74D7C"/>
    <w:rsid w:val="00D74D98"/>
    <w:rsid w:val="00D7506E"/>
    <w:rsid w:val="00D754B8"/>
    <w:rsid w:val="00D757FD"/>
    <w:rsid w:val="00D76B86"/>
    <w:rsid w:val="00D76E1A"/>
    <w:rsid w:val="00D77523"/>
    <w:rsid w:val="00D77694"/>
    <w:rsid w:val="00D77BE1"/>
    <w:rsid w:val="00D77EE6"/>
    <w:rsid w:val="00D8053D"/>
    <w:rsid w:val="00D80A45"/>
    <w:rsid w:val="00D80D53"/>
    <w:rsid w:val="00D81396"/>
    <w:rsid w:val="00D81532"/>
    <w:rsid w:val="00D81733"/>
    <w:rsid w:val="00D81942"/>
    <w:rsid w:val="00D819CF"/>
    <w:rsid w:val="00D819DE"/>
    <w:rsid w:val="00D81B8A"/>
    <w:rsid w:val="00D8249C"/>
    <w:rsid w:val="00D82FF4"/>
    <w:rsid w:val="00D83110"/>
    <w:rsid w:val="00D83235"/>
    <w:rsid w:val="00D833DD"/>
    <w:rsid w:val="00D84096"/>
    <w:rsid w:val="00D8433B"/>
    <w:rsid w:val="00D845DE"/>
    <w:rsid w:val="00D8470F"/>
    <w:rsid w:val="00D84A24"/>
    <w:rsid w:val="00D8520F"/>
    <w:rsid w:val="00D85383"/>
    <w:rsid w:val="00D85508"/>
    <w:rsid w:val="00D859F9"/>
    <w:rsid w:val="00D85C95"/>
    <w:rsid w:val="00D85DA0"/>
    <w:rsid w:val="00D85DBE"/>
    <w:rsid w:val="00D872A6"/>
    <w:rsid w:val="00D873AF"/>
    <w:rsid w:val="00D87AFD"/>
    <w:rsid w:val="00D87E6D"/>
    <w:rsid w:val="00D87E9E"/>
    <w:rsid w:val="00D9054F"/>
    <w:rsid w:val="00D905AF"/>
    <w:rsid w:val="00D90648"/>
    <w:rsid w:val="00D90725"/>
    <w:rsid w:val="00D90EC4"/>
    <w:rsid w:val="00D91543"/>
    <w:rsid w:val="00D915D5"/>
    <w:rsid w:val="00D91BDF"/>
    <w:rsid w:val="00D92085"/>
    <w:rsid w:val="00D92456"/>
    <w:rsid w:val="00D92735"/>
    <w:rsid w:val="00D92C7A"/>
    <w:rsid w:val="00D9302B"/>
    <w:rsid w:val="00D934A6"/>
    <w:rsid w:val="00D93C69"/>
    <w:rsid w:val="00D93EA8"/>
    <w:rsid w:val="00D94016"/>
    <w:rsid w:val="00D941A4"/>
    <w:rsid w:val="00D94F95"/>
    <w:rsid w:val="00D952B9"/>
    <w:rsid w:val="00D95652"/>
    <w:rsid w:val="00D95897"/>
    <w:rsid w:val="00D95B7B"/>
    <w:rsid w:val="00D9600D"/>
    <w:rsid w:val="00D96392"/>
    <w:rsid w:val="00D9660F"/>
    <w:rsid w:val="00D96AB2"/>
    <w:rsid w:val="00D97616"/>
    <w:rsid w:val="00D97E1C"/>
    <w:rsid w:val="00D97EE6"/>
    <w:rsid w:val="00DA00DD"/>
    <w:rsid w:val="00DA0884"/>
    <w:rsid w:val="00DA1159"/>
    <w:rsid w:val="00DA120C"/>
    <w:rsid w:val="00DA14EF"/>
    <w:rsid w:val="00DA1597"/>
    <w:rsid w:val="00DA1C8B"/>
    <w:rsid w:val="00DA1FA4"/>
    <w:rsid w:val="00DA2837"/>
    <w:rsid w:val="00DA2D53"/>
    <w:rsid w:val="00DA37C2"/>
    <w:rsid w:val="00DA3E69"/>
    <w:rsid w:val="00DA40BE"/>
    <w:rsid w:val="00DA443F"/>
    <w:rsid w:val="00DA4489"/>
    <w:rsid w:val="00DA4610"/>
    <w:rsid w:val="00DA4891"/>
    <w:rsid w:val="00DA4A26"/>
    <w:rsid w:val="00DA4C20"/>
    <w:rsid w:val="00DA5673"/>
    <w:rsid w:val="00DA5F2B"/>
    <w:rsid w:val="00DA60BD"/>
    <w:rsid w:val="00DA66F0"/>
    <w:rsid w:val="00DA68B3"/>
    <w:rsid w:val="00DA6CEA"/>
    <w:rsid w:val="00DA6FE5"/>
    <w:rsid w:val="00DA70C1"/>
    <w:rsid w:val="00DA70EA"/>
    <w:rsid w:val="00DB01B9"/>
    <w:rsid w:val="00DB024C"/>
    <w:rsid w:val="00DB0571"/>
    <w:rsid w:val="00DB0FC2"/>
    <w:rsid w:val="00DB1AB4"/>
    <w:rsid w:val="00DB20F9"/>
    <w:rsid w:val="00DB21C2"/>
    <w:rsid w:val="00DB2335"/>
    <w:rsid w:val="00DB2EA2"/>
    <w:rsid w:val="00DB345E"/>
    <w:rsid w:val="00DB3733"/>
    <w:rsid w:val="00DB373A"/>
    <w:rsid w:val="00DB3B0F"/>
    <w:rsid w:val="00DB3BE6"/>
    <w:rsid w:val="00DB3E27"/>
    <w:rsid w:val="00DB41EA"/>
    <w:rsid w:val="00DB4282"/>
    <w:rsid w:val="00DB4422"/>
    <w:rsid w:val="00DB44FB"/>
    <w:rsid w:val="00DB45D8"/>
    <w:rsid w:val="00DB474A"/>
    <w:rsid w:val="00DB4A86"/>
    <w:rsid w:val="00DB5350"/>
    <w:rsid w:val="00DB5B29"/>
    <w:rsid w:val="00DB5E2D"/>
    <w:rsid w:val="00DB62AF"/>
    <w:rsid w:val="00DB62FD"/>
    <w:rsid w:val="00DB643A"/>
    <w:rsid w:val="00DB6802"/>
    <w:rsid w:val="00DB6C79"/>
    <w:rsid w:val="00DB71BE"/>
    <w:rsid w:val="00DB777C"/>
    <w:rsid w:val="00DC00E6"/>
    <w:rsid w:val="00DC0431"/>
    <w:rsid w:val="00DC048B"/>
    <w:rsid w:val="00DC06A8"/>
    <w:rsid w:val="00DC182E"/>
    <w:rsid w:val="00DC22F4"/>
    <w:rsid w:val="00DC2749"/>
    <w:rsid w:val="00DC2BE6"/>
    <w:rsid w:val="00DC2E05"/>
    <w:rsid w:val="00DC373B"/>
    <w:rsid w:val="00DC3B40"/>
    <w:rsid w:val="00DC3CB5"/>
    <w:rsid w:val="00DC4511"/>
    <w:rsid w:val="00DC46D7"/>
    <w:rsid w:val="00DC5022"/>
    <w:rsid w:val="00DC572E"/>
    <w:rsid w:val="00DC5A5D"/>
    <w:rsid w:val="00DC5C99"/>
    <w:rsid w:val="00DC5D13"/>
    <w:rsid w:val="00DC607A"/>
    <w:rsid w:val="00DC6C32"/>
    <w:rsid w:val="00DC6F07"/>
    <w:rsid w:val="00DC71D2"/>
    <w:rsid w:val="00DC7E73"/>
    <w:rsid w:val="00DC7F21"/>
    <w:rsid w:val="00DD052E"/>
    <w:rsid w:val="00DD07A2"/>
    <w:rsid w:val="00DD0C4A"/>
    <w:rsid w:val="00DD0D1E"/>
    <w:rsid w:val="00DD15F5"/>
    <w:rsid w:val="00DD188E"/>
    <w:rsid w:val="00DD1ACE"/>
    <w:rsid w:val="00DD1F87"/>
    <w:rsid w:val="00DD20DE"/>
    <w:rsid w:val="00DD22E8"/>
    <w:rsid w:val="00DD2300"/>
    <w:rsid w:val="00DD232C"/>
    <w:rsid w:val="00DD3039"/>
    <w:rsid w:val="00DD317D"/>
    <w:rsid w:val="00DD34D1"/>
    <w:rsid w:val="00DD3625"/>
    <w:rsid w:val="00DD3FA3"/>
    <w:rsid w:val="00DD423C"/>
    <w:rsid w:val="00DD49DD"/>
    <w:rsid w:val="00DD4C31"/>
    <w:rsid w:val="00DD5134"/>
    <w:rsid w:val="00DD5235"/>
    <w:rsid w:val="00DD5451"/>
    <w:rsid w:val="00DD55B6"/>
    <w:rsid w:val="00DD57C4"/>
    <w:rsid w:val="00DD596B"/>
    <w:rsid w:val="00DD5A5B"/>
    <w:rsid w:val="00DD5D46"/>
    <w:rsid w:val="00DD6446"/>
    <w:rsid w:val="00DD64DD"/>
    <w:rsid w:val="00DD65B7"/>
    <w:rsid w:val="00DD6613"/>
    <w:rsid w:val="00DD68AF"/>
    <w:rsid w:val="00DD6A9F"/>
    <w:rsid w:val="00DD6BCB"/>
    <w:rsid w:val="00DD7291"/>
    <w:rsid w:val="00DD72DD"/>
    <w:rsid w:val="00DD763C"/>
    <w:rsid w:val="00DD780D"/>
    <w:rsid w:val="00DD78AA"/>
    <w:rsid w:val="00DD78FF"/>
    <w:rsid w:val="00DD7C29"/>
    <w:rsid w:val="00DD7DF4"/>
    <w:rsid w:val="00DE0F88"/>
    <w:rsid w:val="00DE1310"/>
    <w:rsid w:val="00DE2022"/>
    <w:rsid w:val="00DE2061"/>
    <w:rsid w:val="00DE248E"/>
    <w:rsid w:val="00DE2DBC"/>
    <w:rsid w:val="00DE2FF4"/>
    <w:rsid w:val="00DE316E"/>
    <w:rsid w:val="00DE33DB"/>
    <w:rsid w:val="00DE3669"/>
    <w:rsid w:val="00DE3961"/>
    <w:rsid w:val="00DE3B33"/>
    <w:rsid w:val="00DE3F68"/>
    <w:rsid w:val="00DE405F"/>
    <w:rsid w:val="00DE4343"/>
    <w:rsid w:val="00DE465C"/>
    <w:rsid w:val="00DE4791"/>
    <w:rsid w:val="00DE4CA8"/>
    <w:rsid w:val="00DE5B01"/>
    <w:rsid w:val="00DE5C29"/>
    <w:rsid w:val="00DE6396"/>
    <w:rsid w:val="00DE67F7"/>
    <w:rsid w:val="00DE7049"/>
    <w:rsid w:val="00DE7202"/>
    <w:rsid w:val="00DE75D1"/>
    <w:rsid w:val="00DE795E"/>
    <w:rsid w:val="00DE79C3"/>
    <w:rsid w:val="00DE7EDF"/>
    <w:rsid w:val="00DF085F"/>
    <w:rsid w:val="00DF0A6B"/>
    <w:rsid w:val="00DF1A04"/>
    <w:rsid w:val="00DF1C86"/>
    <w:rsid w:val="00DF2057"/>
    <w:rsid w:val="00DF21BA"/>
    <w:rsid w:val="00DF246C"/>
    <w:rsid w:val="00DF2563"/>
    <w:rsid w:val="00DF2B2C"/>
    <w:rsid w:val="00DF30CE"/>
    <w:rsid w:val="00DF3379"/>
    <w:rsid w:val="00DF38EA"/>
    <w:rsid w:val="00DF3A7B"/>
    <w:rsid w:val="00DF425D"/>
    <w:rsid w:val="00DF60DA"/>
    <w:rsid w:val="00DF6419"/>
    <w:rsid w:val="00DF66AD"/>
    <w:rsid w:val="00DF6FCF"/>
    <w:rsid w:val="00DF70B4"/>
    <w:rsid w:val="00DF7393"/>
    <w:rsid w:val="00DF7B4A"/>
    <w:rsid w:val="00E00068"/>
    <w:rsid w:val="00E008F7"/>
    <w:rsid w:val="00E0094C"/>
    <w:rsid w:val="00E00A37"/>
    <w:rsid w:val="00E017F5"/>
    <w:rsid w:val="00E01A6A"/>
    <w:rsid w:val="00E01E00"/>
    <w:rsid w:val="00E028CD"/>
    <w:rsid w:val="00E029B6"/>
    <w:rsid w:val="00E02BB0"/>
    <w:rsid w:val="00E03EB0"/>
    <w:rsid w:val="00E03F86"/>
    <w:rsid w:val="00E0410F"/>
    <w:rsid w:val="00E044E1"/>
    <w:rsid w:val="00E045C9"/>
    <w:rsid w:val="00E0471B"/>
    <w:rsid w:val="00E05835"/>
    <w:rsid w:val="00E05A01"/>
    <w:rsid w:val="00E05A69"/>
    <w:rsid w:val="00E05B55"/>
    <w:rsid w:val="00E05FCF"/>
    <w:rsid w:val="00E0618B"/>
    <w:rsid w:val="00E06A0F"/>
    <w:rsid w:val="00E06BAF"/>
    <w:rsid w:val="00E06BE7"/>
    <w:rsid w:val="00E06C27"/>
    <w:rsid w:val="00E07129"/>
    <w:rsid w:val="00E0733A"/>
    <w:rsid w:val="00E07A13"/>
    <w:rsid w:val="00E1005E"/>
    <w:rsid w:val="00E10910"/>
    <w:rsid w:val="00E10D91"/>
    <w:rsid w:val="00E1104F"/>
    <w:rsid w:val="00E11AFF"/>
    <w:rsid w:val="00E11DB8"/>
    <w:rsid w:val="00E120A1"/>
    <w:rsid w:val="00E12779"/>
    <w:rsid w:val="00E12C5D"/>
    <w:rsid w:val="00E13505"/>
    <w:rsid w:val="00E13665"/>
    <w:rsid w:val="00E13783"/>
    <w:rsid w:val="00E1453C"/>
    <w:rsid w:val="00E1456C"/>
    <w:rsid w:val="00E14C85"/>
    <w:rsid w:val="00E14E2B"/>
    <w:rsid w:val="00E15040"/>
    <w:rsid w:val="00E16177"/>
    <w:rsid w:val="00E16488"/>
    <w:rsid w:val="00E16821"/>
    <w:rsid w:val="00E16D1F"/>
    <w:rsid w:val="00E1735B"/>
    <w:rsid w:val="00E176EA"/>
    <w:rsid w:val="00E1792B"/>
    <w:rsid w:val="00E17D78"/>
    <w:rsid w:val="00E17F59"/>
    <w:rsid w:val="00E2036E"/>
    <w:rsid w:val="00E203A9"/>
    <w:rsid w:val="00E21443"/>
    <w:rsid w:val="00E21EE3"/>
    <w:rsid w:val="00E2207B"/>
    <w:rsid w:val="00E22CCB"/>
    <w:rsid w:val="00E232C0"/>
    <w:rsid w:val="00E2337C"/>
    <w:rsid w:val="00E2367E"/>
    <w:rsid w:val="00E2375D"/>
    <w:rsid w:val="00E24030"/>
    <w:rsid w:val="00E2494A"/>
    <w:rsid w:val="00E24FF8"/>
    <w:rsid w:val="00E251CB"/>
    <w:rsid w:val="00E253AE"/>
    <w:rsid w:val="00E253BA"/>
    <w:rsid w:val="00E25DE5"/>
    <w:rsid w:val="00E267AE"/>
    <w:rsid w:val="00E2688D"/>
    <w:rsid w:val="00E2763E"/>
    <w:rsid w:val="00E27CAB"/>
    <w:rsid w:val="00E308AD"/>
    <w:rsid w:val="00E30A02"/>
    <w:rsid w:val="00E30E61"/>
    <w:rsid w:val="00E31314"/>
    <w:rsid w:val="00E315F6"/>
    <w:rsid w:val="00E31A32"/>
    <w:rsid w:val="00E31EFF"/>
    <w:rsid w:val="00E32753"/>
    <w:rsid w:val="00E328C7"/>
    <w:rsid w:val="00E32908"/>
    <w:rsid w:val="00E32A62"/>
    <w:rsid w:val="00E32C04"/>
    <w:rsid w:val="00E32DA4"/>
    <w:rsid w:val="00E32DED"/>
    <w:rsid w:val="00E33459"/>
    <w:rsid w:val="00E33C01"/>
    <w:rsid w:val="00E34082"/>
    <w:rsid w:val="00E34976"/>
    <w:rsid w:val="00E34E76"/>
    <w:rsid w:val="00E3529F"/>
    <w:rsid w:val="00E35BD6"/>
    <w:rsid w:val="00E3619F"/>
    <w:rsid w:val="00E36363"/>
    <w:rsid w:val="00E368E6"/>
    <w:rsid w:val="00E36B4E"/>
    <w:rsid w:val="00E37119"/>
    <w:rsid w:val="00E37588"/>
    <w:rsid w:val="00E37AC3"/>
    <w:rsid w:val="00E37F74"/>
    <w:rsid w:val="00E400DC"/>
    <w:rsid w:val="00E401DA"/>
    <w:rsid w:val="00E40254"/>
    <w:rsid w:val="00E40EFC"/>
    <w:rsid w:val="00E4154C"/>
    <w:rsid w:val="00E416F0"/>
    <w:rsid w:val="00E42414"/>
    <w:rsid w:val="00E42428"/>
    <w:rsid w:val="00E4260A"/>
    <w:rsid w:val="00E426FE"/>
    <w:rsid w:val="00E428C0"/>
    <w:rsid w:val="00E42CDF"/>
    <w:rsid w:val="00E42E46"/>
    <w:rsid w:val="00E431F1"/>
    <w:rsid w:val="00E43518"/>
    <w:rsid w:val="00E43E1D"/>
    <w:rsid w:val="00E440A2"/>
    <w:rsid w:val="00E44596"/>
    <w:rsid w:val="00E4486D"/>
    <w:rsid w:val="00E459FA"/>
    <w:rsid w:val="00E45F2B"/>
    <w:rsid w:val="00E45F70"/>
    <w:rsid w:val="00E46A9C"/>
    <w:rsid w:val="00E46A9D"/>
    <w:rsid w:val="00E46EA2"/>
    <w:rsid w:val="00E472BD"/>
    <w:rsid w:val="00E47DA7"/>
    <w:rsid w:val="00E500F2"/>
    <w:rsid w:val="00E50443"/>
    <w:rsid w:val="00E50AA8"/>
    <w:rsid w:val="00E50E58"/>
    <w:rsid w:val="00E50FF6"/>
    <w:rsid w:val="00E51140"/>
    <w:rsid w:val="00E51566"/>
    <w:rsid w:val="00E515A9"/>
    <w:rsid w:val="00E52490"/>
    <w:rsid w:val="00E524CE"/>
    <w:rsid w:val="00E53003"/>
    <w:rsid w:val="00E53605"/>
    <w:rsid w:val="00E5369E"/>
    <w:rsid w:val="00E53C92"/>
    <w:rsid w:val="00E53D95"/>
    <w:rsid w:val="00E5482E"/>
    <w:rsid w:val="00E54F4F"/>
    <w:rsid w:val="00E55665"/>
    <w:rsid w:val="00E55AA1"/>
    <w:rsid w:val="00E561D3"/>
    <w:rsid w:val="00E563BE"/>
    <w:rsid w:val="00E567E8"/>
    <w:rsid w:val="00E56A48"/>
    <w:rsid w:val="00E56C30"/>
    <w:rsid w:val="00E56E8A"/>
    <w:rsid w:val="00E570DD"/>
    <w:rsid w:val="00E57314"/>
    <w:rsid w:val="00E6009F"/>
    <w:rsid w:val="00E6017C"/>
    <w:rsid w:val="00E60283"/>
    <w:rsid w:val="00E605C2"/>
    <w:rsid w:val="00E60ACA"/>
    <w:rsid w:val="00E60BA5"/>
    <w:rsid w:val="00E60C50"/>
    <w:rsid w:val="00E61EE4"/>
    <w:rsid w:val="00E623B4"/>
    <w:rsid w:val="00E629AE"/>
    <w:rsid w:val="00E62A51"/>
    <w:rsid w:val="00E62E8C"/>
    <w:rsid w:val="00E62EE4"/>
    <w:rsid w:val="00E63540"/>
    <w:rsid w:val="00E635AE"/>
    <w:rsid w:val="00E63783"/>
    <w:rsid w:val="00E64D24"/>
    <w:rsid w:val="00E64FB3"/>
    <w:rsid w:val="00E65369"/>
    <w:rsid w:val="00E656F8"/>
    <w:rsid w:val="00E6696A"/>
    <w:rsid w:val="00E6754D"/>
    <w:rsid w:val="00E675FD"/>
    <w:rsid w:val="00E67AA5"/>
    <w:rsid w:val="00E67B13"/>
    <w:rsid w:val="00E67D88"/>
    <w:rsid w:val="00E703D8"/>
    <w:rsid w:val="00E704F9"/>
    <w:rsid w:val="00E70713"/>
    <w:rsid w:val="00E7076C"/>
    <w:rsid w:val="00E708A7"/>
    <w:rsid w:val="00E70BB5"/>
    <w:rsid w:val="00E70F0E"/>
    <w:rsid w:val="00E71090"/>
    <w:rsid w:val="00E710BC"/>
    <w:rsid w:val="00E716D7"/>
    <w:rsid w:val="00E71C8B"/>
    <w:rsid w:val="00E71CA8"/>
    <w:rsid w:val="00E71D38"/>
    <w:rsid w:val="00E7204F"/>
    <w:rsid w:val="00E72805"/>
    <w:rsid w:val="00E728E5"/>
    <w:rsid w:val="00E73066"/>
    <w:rsid w:val="00E73AE7"/>
    <w:rsid w:val="00E73C3E"/>
    <w:rsid w:val="00E73C4B"/>
    <w:rsid w:val="00E7404E"/>
    <w:rsid w:val="00E7421B"/>
    <w:rsid w:val="00E742A2"/>
    <w:rsid w:val="00E742C9"/>
    <w:rsid w:val="00E7448D"/>
    <w:rsid w:val="00E74700"/>
    <w:rsid w:val="00E7487E"/>
    <w:rsid w:val="00E75F7E"/>
    <w:rsid w:val="00E7640F"/>
    <w:rsid w:val="00E764C9"/>
    <w:rsid w:val="00E76B2D"/>
    <w:rsid w:val="00E770F5"/>
    <w:rsid w:val="00E7795F"/>
    <w:rsid w:val="00E80246"/>
    <w:rsid w:val="00E80253"/>
    <w:rsid w:val="00E80358"/>
    <w:rsid w:val="00E8075E"/>
    <w:rsid w:val="00E80B84"/>
    <w:rsid w:val="00E80C63"/>
    <w:rsid w:val="00E81CC4"/>
    <w:rsid w:val="00E8206E"/>
    <w:rsid w:val="00E82370"/>
    <w:rsid w:val="00E82A05"/>
    <w:rsid w:val="00E82AAC"/>
    <w:rsid w:val="00E82D2C"/>
    <w:rsid w:val="00E8334A"/>
    <w:rsid w:val="00E83B23"/>
    <w:rsid w:val="00E83B7A"/>
    <w:rsid w:val="00E83BD6"/>
    <w:rsid w:val="00E83FD9"/>
    <w:rsid w:val="00E842C4"/>
    <w:rsid w:val="00E84F2D"/>
    <w:rsid w:val="00E85681"/>
    <w:rsid w:val="00E85A65"/>
    <w:rsid w:val="00E85B0E"/>
    <w:rsid w:val="00E85D75"/>
    <w:rsid w:val="00E8613D"/>
    <w:rsid w:val="00E86201"/>
    <w:rsid w:val="00E86799"/>
    <w:rsid w:val="00E868C9"/>
    <w:rsid w:val="00E869C4"/>
    <w:rsid w:val="00E86E1D"/>
    <w:rsid w:val="00E86EEB"/>
    <w:rsid w:val="00E8712E"/>
    <w:rsid w:val="00E87882"/>
    <w:rsid w:val="00E87B59"/>
    <w:rsid w:val="00E87E31"/>
    <w:rsid w:val="00E87F3A"/>
    <w:rsid w:val="00E9072D"/>
    <w:rsid w:val="00E90926"/>
    <w:rsid w:val="00E90D2A"/>
    <w:rsid w:val="00E90E92"/>
    <w:rsid w:val="00E91297"/>
    <w:rsid w:val="00E91324"/>
    <w:rsid w:val="00E914AE"/>
    <w:rsid w:val="00E91BA0"/>
    <w:rsid w:val="00E9216A"/>
    <w:rsid w:val="00E92375"/>
    <w:rsid w:val="00E92821"/>
    <w:rsid w:val="00E92939"/>
    <w:rsid w:val="00E92AE5"/>
    <w:rsid w:val="00E92F22"/>
    <w:rsid w:val="00E9338E"/>
    <w:rsid w:val="00E9339E"/>
    <w:rsid w:val="00E93451"/>
    <w:rsid w:val="00E942B4"/>
    <w:rsid w:val="00E9491C"/>
    <w:rsid w:val="00E94B00"/>
    <w:rsid w:val="00E9577E"/>
    <w:rsid w:val="00E9598A"/>
    <w:rsid w:val="00E96D8B"/>
    <w:rsid w:val="00E97570"/>
    <w:rsid w:val="00E97810"/>
    <w:rsid w:val="00E97C47"/>
    <w:rsid w:val="00E97EB7"/>
    <w:rsid w:val="00EA124E"/>
    <w:rsid w:val="00EA127B"/>
    <w:rsid w:val="00EA15FC"/>
    <w:rsid w:val="00EA161D"/>
    <w:rsid w:val="00EA233F"/>
    <w:rsid w:val="00EA2448"/>
    <w:rsid w:val="00EA2E04"/>
    <w:rsid w:val="00EA31B9"/>
    <w:rsid w:val="00EA355F"/>
    <w:rsid w:val="00EA3DAC"/>
    <w:rsid w:val="00EA433E"/>
    <w:rsid w:val="00EA454B"/>
    <w:rsid w:val="00EA4554"/>
    <w:rsid w:val="00EA626E"/>
    <w:rsid w:val="00EA68DE"/>
    <w:rsid w:val="00EA6965"/>
    <w:rsid w:val="00EA7111"/>
    <w:rsid w:val="00EA72E9"/>
    <w:rsid w:val="00EB029D"/>
    <w:rsid w:val="00EB08A1"/>
    <w:rsid w:val="00EB1138"/>
    <w:rsid w:val="00EB1233"/>
    <w:rsid w:val="00EB27C5"/>
    <w:rsid w:val="00EB2BAA"/>
    <w:rsid w:val="00EB2C64"/>
    <w:rsid w:val="00EB32DF"/>
    <w:rsid w:val="00EB3846"/>
    <w:rsid w:val="00EB3C75"/>
    <w:rsid w:val="00EB41D5"/>
    <w:rsid w:val="00EB4714"/>
    <w:rsid w:val="00EB48C8"/>
    <w:rsid w:val="00EB51C1"/>
    <w:rsid w:val="00EB52A4"/>
    <w:rsid w:val="00EB6100"/>
    <w:rsid w:val="00EB7470"/>
    <w:rsid w:val="00EB7D49"/>
    <w:rsid w:val="00EC0138"/>
    <w:rsid w:val="00EC0A78"/>
    <w:rsid w:val="00EC1203"/>
    <w:rsid w:val="00EC1A98"/>
    <w:rsid w:val="00EC2D14"/>
    <w:rsid w:val="00EC4249"/>
    <w:rsid w:val="00EC4BB7"/>
    <w:rsid w:val="00EC4F33"/>
    <w:rsid w:val="00EC5284"/>
    <w:rsid w:val="00EC577E"/>
    <w:rsid w:val="00EC5EAE"/>
    <w:rsid w:val="00EC6296"/>
    <w:rsid w:val="00EC6BFA"/>
    <w:rsid w:val="00EC6D22"/>
    <w:rsid w:val="00EC6F21"/>
    <w:rsid w:val="00EC793D"/>
    <w:rsid w:val="00EC7D0E"/>
    <w:rsid w:val="00ED0419"/>
    <w:rsid w:val="00ED166E"/>
    <w:rsid w:val="00ED19F5"/>
    <w:rsid w:val="00ED1AA6"/>
    <w:rsid w:val="00ED1C6C"/>
    <w:rsid w:val="00ED22CE"/>
    <w:rsid w:val="00ED2909"/>
    <w:rsid w:val="00ED2CEA"/>
    <w:rsid w:val="00ED2D38"/>
    <w:rsid w:val="00ED2D99"/>
    <w:rsid w:val="00ED2DD7"/>
    <w:rsid w:val="00ED2E99"/>
    <w:rsid w:val="00ED2EE8"/>
    <w:rsid w:val="00ED30F4"/>
    <w:rsid w:val="00ED3789"/>
    <w:rsid w:val="00ED37D2"/>
    <w:rsid w:val="00ED3A54"/>
    <w:rsid w:val="00ED4133"/>
    <w:rsid w:val="00ED4317"/>
    <w:rsid w:val="00ED49D5"/>
    <w:rsid w:val="00ED5267"/>
    <w:rsid w:val="00ED547C"/>
    <w:rsid w:val="00ED5D57"/>
    <w:rsid w:val="00ED6271"/>
    <w:rsid w:val="00ED645A"/>
    <w:rsid w:val="00ED69A8"/>
    <w:rsid w:val="00ED7075"/>
    <w:rsid w:val="00ED75F3"/>
    <w:rsid w:val="00ED762C"/>
    <w:rsid w:val="00ED77A4"/>
    <w:rsid w:val="00ED7949"/>
    <w:rsid w:val="00ED79AF"/>
    <w:rsid w:val="00ED7CE0"/>
    <w:rsid w:val="00ED7F7A"/>
    <w:rsid w:val="00EE000C"/>
    <w:rsid w:val="00EE0B45"/>
    <w:rsid w:val="00EE0B66"/>
    <w:rsid w:val="00EE0B80"/>
    <w:rsid w:val="00EE1538"/>
    <w:rsid w:val="00EE16FC"/>
    <w:rsid w:val="00EE1B6A"/>
    <w:rsid w:val="00EE2686"/>
    <w:rsid w:val="00EE2D08"/>
    <w:rsid w:val="00EE31FB"/>
    <w:rsid w:val="00EE352B"/>
    <w:rsid w:val="00EE3645"/>
    <w:rsid w:val="00EE364C"/>
    <w:rsid w:val="00EE388B"/>
    <w:rsid w:val="00EE391F"/>
    <w:rsid w:val="00EE3DFA"/>
    <w:rsid w:val="00EE4592"/>
    <w:rsid w:val="00EE468A"/>
    <w:rsid w:val="00EE4692"/>
    <w:rsid w:val="00EE4C42"/>
    <w:rsid w:val="00EE4EFE"/>
    <w:rsid w:val="00EE5682"/>
    <w:rsid w:val="00EE5DD9"/>
    <w:rsid w:val="00EE62A1"/>
    <w:rsid w:val="00EE653E"/>
    <w:rsid w:val="00EE7799"/>
    <w:rsid w:val="00EE79E8"/>
    <w:rsid w:val="00EE7A0E"/>
    <w:rsid w:val="00EE7A3E"/>
    <w:rsid w:val="00EE7FAF"/>
    <w:rsid w:val="00EF03FB"/>
    <w:rsid w:val="00EF0836"/>
    <w:rsid w:val="00EF0A2D"/>
    <w:rsid w:val="00EF0EB4"/>
    <w:rsid w:val="00EF1038"/>
    <w:rsid w:val="00EF17F0"/>
    <w:rsid w:val="00EF1A72"/>
    <w:rsid w:val="00EF1C87"/>
    <w:rsid w:val="00EF1CF9"/>
    <w:rsid w:val="00EF2008"/>
    <w:rsid w:val="00EF258C"/>
    <w:rsid w:val="00EF2795"/>
    <w:rsid w:val="00EF27C1"/>
    <w:rsid w:val="00EF3317"/>
    <w:rsid w:val="00EF380E"/>
    <w:rsid w:val="00EF3B55"/>
    <w:rsid w:val="00EF3CE5"/>
    <w:rsid w:val="00EF3E3B"/>
    <w:rsid w:val="00EF4558"/>
    <w:rsid w:val="00EF4AE8"/>
    <w:rsid w:val="00EF4CD3"/>
    <w:rsid w:val="00EF52AF"/>
    <w:rsid w:val="00EF56F7"/>
    <w:rsid w:val="00EF5C9E"/>
    <w:rsid w:val="00EF614A"/>
    <w:rsid w:val="00EF6187"/>
    <w:rsid w:val="00EF64AD"/>
    <w:rsid w:val="00EF7BC6"/>
    <w:rsid w:val="00F0053B"/>
    <w:rsid w:val="00F00582"/>
    <w:rsid w:val="00F008CB"/>
    <w:rsid w:val="00F0094D"/>
    <w:rsid w:val="00F00F4E"/>
    <w:rsid w:val="00F016A2"/>
    <w:rsid w:val="00F01742"/>
    <w:rsid w:val="00F017AA"/>
    <w:rsid w:val="00F0183E"/>
    <w:rsid w:val="00F018F9"/>
    <w:rsid w:val="00F01A03"/>
    <w:rsid w:val="00F02139"/>
    <w:rsid w:val="00F02455"/>
    <w:rsid w:val="00F025AE"/>
    <w:rsid w:val="00F0260B"/>
    <w:rsid w:val="00F02BBE"/>
    <w:rsid w:val="00F035F8"/>
    <w:rsid w:val="00F03B9E"/>
    <w:rsid w:val="00F04386"/>
    <w:rsid w:val="00F04D14"/>
    <w:rsid w:val="00F05301"/>
    <w:rsid w:val="00F05821"/>
    <w:rsid w:val="00F05DA0"/>
    <w:rsid w:val="00F061C1"/>
    <w:rsid w:val="00F063E9"/>
    <w:rsid w:val="00F06471"/>
    <w:rsid w:val="00F06A8B"/>
    <w:rsid w:val="00F06D75"/>
    <w:rsid w:val="00F06DDD"/>
    <w:rsid w:val="00F06F62"/>
    <w:rsid w:val="00F075E7"/>
    <w:rsid w:val="00F076DA"/>
    <w:rsid w:val="00F07788"/>
    <w:rsid w:val="00F07911"/>
    <w:rsid w:val="00F108B0"/>
    <w:rsid w:val="00F10B6A"/>
    <w:rsid w:val="00F11356"/>
    <w:rsid w:val="00F11550"/>
    <w:rsid w:val="00F11669"/>
    <w:rsid w:val="00F11F05"/>
    <w:rsid w:val="00F11F2D"/>
    <w:rsid w:val="00F12230"/>
    <w:rsid w:val="00F128A1"/>
    <w:rsid w:val="00F12BEF"/>
    <w:rsid w:val="00F13921"/>
    <w:rsid w:val="00F14190"/>
    <w:rsid w:val="00F143CA"/>
    <w:rsid w:val="00F14407"/>
    <w:rsid w:val="00F14B52"/>
    <w:rsid w:val="00F14DA6"/>
    <w:rsid w:val="00F1554A"/>
    <w:rsid w:val="00F15610"/>
    <w:rsid w:val="00F15E2D"/>
    <w:rsid w:val="00F16617"/>
    <w:rsid w:val="00F16960"/>
    <w:rsid w:val="00F17169"/>
    <w:rsid w:val="00F17984"/>
    <w:rsid w:val="00F17D31"/>
    <w:rsid w:val="00F17D6C"/>
    <w:rsid w:val="00F20746"/>
    <w:rsid w:val="00F207C8"/>
    <w:rsid w:val="00F20E61"/>
    <w:rsid w:val="00F211AD"/>
    <w:rsid w:val="00F21589"/>
    <w:rsid w:val="00F21AC2"/>
    <w:rsid w:val="00F21D07"/>
    <w:rsid w:val="00F222C6"/>
    <w:rsid w:val="00F22323"/>
    <w:rsid w:val="00F23106"/>
    <w:rsid w:val="00F23563"/>
    <w:rsid w:val="00F235AF"/>
    <w:rsid w:val="00F2462F"/>
    <w:rsid w:val="00F25161"/>
    <w:rsid w:val="00F2568F"/>
    <w:rsid w:val="00F2589A"/>
    <w:rsid w:val="00F25C5E"/>
    <w:rsid w:val="00F261F1"/>
    <w:rsid w:val="00F265FE"/>
    <w:rsid w:val="00F269F2"/>
    <w:rsid w:val="00F26FDA"/>
    <w:rsid w:val="00F27535"/>
    <w:rsid w:val="00F275B0"/>
    <w:rsid w:val="00F2786A"/>
    <w:rsid w:val="00F27924"/>
    <w:rsid w:val="00F279AB"/>
    <w:rsid w:val="00F302DC"/>
    <w:rsid w:val="00F3062F"/>
    <w:rsid w:val="00F3094A"/>
    <w:rsid w:val="00F30EBC"/>
    <w:rsid w:val="00F3153F"/>
    <w:rsid w:val="00F315BB"/>
    <w:rsid w:val="00F31A67"/>
    <w:rsid w:val="00F32203"/>
    <w:rsid w:val="00F3225A"/>
    <w:rsid w:val="00F32317"/>
    <w:rsid w:val="00F323D0"/>
    <w:rsid w:val="00F32D22"/>
    <w:rsid w:val="00F32F9F"/>
    <w:rsid w:val="00F331B0"/>
    <w:rsid w:val="00F331DA"/>
    <w:rsid w:val="00F3337F"/>
    <w:rsid w:val="00F3354B"/>
    <w:rsid w:val="00F3362C"/>
    <w:rsid w:val="00F339E4"/>
    <w:rsid w:val="00F33BEB"/>
    <w:rsid w:val="00F342A5"/>
    <w:rsid w:val="00F34768"/>
    <w:rsid w:val="00F3491B"/>
    <w:rsid w:val="00F34A27"/>
    <w:rsid w:val="00F34E93"/>
    <w:rsid w:val="00F351C0"/>
    <w:rsid w:val="00F35A85"/>
    <w:rsid w:val="00F35EB3"/>
    <w:rsid w:val="00F3630A"/>
    <w:rsid w:val="00F3695D"/>
    <w:rsid w:val="00F36D6A"/>
    <w:rsid w:val="00F37280"/>
    <w:rsid w:val="00F373D8"/>
    <w:rsid w:val="00F37837"/>
    <w:rsid w:val="00F37C37"/>
    <w:rsid w:val="00F40136"/>
    <w:rsid w:val="00F405AC"/>
    <w:rsid w:val="00F40695"/>
    <w:rsid w:val="00F409BA"/>
    <w:rsid w:val="00F40FA6"/>
    <w:rsid w:val="00F41088"/>
    <w:rsid w:val="00F41201"/>
    <w:rsid w:val="00F41F1A"/>
    <w:rsid w:val="00F424ED"/>
    <w:rsid w:val="00F42881"/>
    <w:rsid w:val="00F42BB3"/>
    <w:rsid w:val="00F42E75"/>
    <w:rsid w:val="00F42F40"/>
    <w:rsid w:val="00F43217"/>
    <w:rsid w:val="00F43C60"/>
    <w:rsid w:val="00F43C93"/>
    <w:rsid w:val="00F441D2"/>
    <w:rsid w:val="00F445E9"/>
    <w:rsid w:val="00F4460C"/>
    <w:rsid w:val="00F449A1"/>
    <w:rsid w:val="00F44AB2"/>
    <w:rsid w:val="00F44D31"/>
    <w:rsid w:val="00F44ED4"/>
    <w:rsid w:val="00F44F6C"/>
    <w:rsid w:val="00F45568"/>
    <w:rsid w:val="00F45A8E"/>
    <w:rsid w:val="00F4626E"/>
    <w:rsid w:val="00F462B0"/>
    <w:rsid w:val="00F4655E"/>
    <w:rsid w:val="00F4664C"/>
    <w:rsid w:val="00F46BB7"/>
    <w:rsid w:val="00F47007"/>
    <w:rsid w:val="00F47D52"/>
    <w:rsid w:val="00F50090"/>
    <w:rsid w:val="00F50188"/>
    <w:rsid w:val="00F502F0"/>
    <w:rsid w:val="00F503F9"/>
    <w:rsid w:val="00F50A38"/>
    <w:rsid w:val="00F5216E"/>
    <w:rsid w:val="00F527ED"/>
    <w:rsid w:val="00F52C89"/>
    <w:rsid w:val="00F53312"/>
    <w:rsid w:val="00F5357A"/>
    <w:rsid w:val="00F53E06"/>
    <w:rsid w:val="00F54560"/>
    <w:rsid w:val="00F5472E"/>
    <w:rsid w:val="00F54D18"/>
    <w:rsid w:val="00F5538F"/>
    <w:rsid w:val="00F553DF"/>
    <w:rsid w:val="00F55495"/>
    <w:rsid w:val="00F555F1"/>
    <w:rsid w:val="00F55A5B"/>
    <w:rsid w:val="00F56113"/>
    <w:rsid w:val="00F56116"/>
    <w:rsid w:val="00F5656F"/>
    <w:rsid w:val="00F56D4C"/>
    <w:rsid w:val="00F56E7E"/>
    <w:rsid w:val="00F56EE2"/>
    <w:rsid w:val="00F57234"/>
    <w:rsid w:val="00F57552"/>
    <w:rsid w:val="00F57CD0"/>
    <w:rsid w:val="00F57DE5"/>
    <w:rsid w:val="00F608CD"/>
    <w:rsid w:val="00F60CE7"/>
    <w:rsid w:val="00F60FB6"/>
    <w:rsid w:val="00F6167B"/>
    <w:rsid w:val="00F61BC5"/>
    <w:rsid w:val="00F61C98"/>
    <w:rsid w:val="00F62216"/>
    <w:rsid w:val="00F6253B"/>
    <w:rsid w:val="00F62909"/>
    <w:rsid w:val="00F62B79"/>
    <w:rsid w:val="00F62FD4"/>
    <w:rsid w:val="00F6308B"/>
    <w:rsid w:val="00F6314A"/>
    <w:rsid w:val="00F6332C"/>
    <w:rsid w:val="00F6472E"/>
    <w:rsid w:val="00F64788"/>
    <w:rsid w:val="00F64892"/>
    <w:rsid w:val="00F653DB"/>
    <w:rsid w:val="00F6548B"/>
    <w:rsid w:val="00F6585C"/>
    <w:rsid w:val="00F65C9B"/>
    <w:rsid w:val="00F65FEB"/>
    <w:rsid w:val="00F666ED"/>
    <w:rsid w:val="00F70006"/>
    <w:rsid w:val="00F703B8"/>
    <w:rsid w:val="00F703E0"/>
    <w:rsid w:val="00F70639"/>
    <w:rsid w:val="00F708AC"/>
    <w:rsid w:val="00F714AD"/>
    <w:rsid w:val="00F7186C"/>
    <w:rsid w:val="00F71D45"/>
    <w:rsid w:val="00F72146"/>
    <w:rsid w:val="00F728E9"/>
    <w:rsid w:val="00F72E4A"/>
    <w:rsid w:val="00F73622"/>
    <w:rsid w:val="00F736F2"/>
    <w:rsid w:val="00F73A42"/>
    <w:rsid w:val="00F73D38"/>
    <w:rsid w:val="00F74350"/>
    <w:rsid w:val="00F754F0"/>
    <w:rsid w:val="00F75C8F"/>
    <w:rsid w:val="00F75EF4"/>
    <w:rsid w:val="00F76953"/>
    <w:rsid w:val="00F76EA8"/>
    <w:rsid w:val="00F77B48"/>
    <w:rsid w:val="00F8076D"/>
    <w:rsid w:val="00F807D1"/>
    <w:rsid w:val="00F80896"/>
    <w:rsid w:val="00F80D3C"/>
    <w:rsid w:val="00F822FC"/>
    <w:rsid w:val="00F82C90"/>
    <w:rsid w:val="00F837AC"/>
    <w:rsid w:val="00F83D3D"/>
    <w:rsid w:val="00F84639"/>
    <w:rsid w:val="00F850C8"/>
    <w:rsid w:val="00F850E1"/>
    <w:rsid w:val="00F8573F"/>
    <w:rsid w:val="00F85894"/>
    <w:rsid w:val="00F858F7"/>
    <w:rsid w:val="00F859F0"/>
    <w:rsid w:val="00F87634"/>
    <w:rsid w:val="00F87D59"/>
    <w:rsid w:val="00F902E0"/>
    <w:rsid w:val="00F907DE"/>
    <w:rsid w:val="00F908C3"/>
    <w:rsid w:val="00F9135A"/>
    <w:rsid w:val="00F9192E"/>
    <w:rsid w:val="00F91F1F"/>
    <w:rsid w:val="00F9238A"/>
    <w:rsid w:val="00F92691"/>
    <w:rsid w:val="00F926F1"/>
    <w:rsid w:val="00F930BA"/>
    <w:rsid w:val="00F9311E"/>
    <w:rsid w:val="00F9343D"/>
    <w:rsid w:val="00F93D02"/>
    <w:rsid w:val="00F9445A"/>
    <w:rsid w:val="00F95717"/>
    <w:rsid w:val="00F95962"/>
    <w:rsid w:val="00F95C11"/>
    <w:rsid w:val="00F95D36"/>
    <w:rsid w:val="00F9603C"/>
    <w:rsid w:val="00F96194"/>
    <w:rsid w:val="00F96CA2"/>
    <w:rsid w:val="00F96E0C"/>
    <w:rsid w:val="00F96EA7"/>
    <w:rsid w:val="00F9710F"/>
    <w:rsid w:val="00FA01AF"/>
    <w:rsid w:val="00FA059B"/>
    <w:rsid w:val="00FA05F3"/>
    <w:rsid w:val="00FA0DDC"/>
    <w:rsid w:val="00FA14A3"/>
    <w:rsid w:val="00FA1A33"/>
    <w:rsid w:val="00FA1C46"/>
    <w:rsid w:val="00FA1DF7"/>
    <w:rsid w:val="00FA2126"/>
    <w:rsid w:val="00FA2400"/>
    <w:rsid w:val="00FA29B7"/>
    <w:rsid w:val="00FA3D57"/>
    <w:rsid w:val="00FA3D8B"/>
    <w:rsid w:val="00FA3F42"/>
    <w:rsid w:val="00FA48E8"/>
    <w:rsid w:val="00FA4C19"/>
    <w:rsid w:val="00FA4DAA"/>
    <w:rsid w:val="00FA4EBE"/>
    <w:rsid w:val="00FA582A"/>
    <w:rsid w:val="00FA5D3D"/>
    <w:rsid w:val="00FA646B"/>
    <w:rsid w:val="00FA721F"/>
    <w:rsid w:val="00FA728A"/>
    <w:rsid w:val="00FA7529"/>
    <w:rsid w:val="00FA7AA0"/>
    <w:rsid w:val="00FA7AB8"/>
    <w:rsid w:val="00FB03B0"/>
    <w:rsid w:val="00FB0512"/>
    <w:rsid w:val="00FB0938"/>
    <w:rsid w:val="00FB0A0B"/>
    <w:rsid w:val="00FB0AF2"/>
    <w:rsid w:val="00FB0E38"/>
    <w:rsid w:val="00FB1050"/>
    <w:rsid w:val="00FB10B8"/>
    <w:rsid w:val="00FB18CD"/>
    <w:rsid w:val="00FB1D9A"/>
    <w:rsid w:val="00FB20D0"/>
    <w:rsid w:val="00FB2400"/>
    <w:rsid w:val="00FB2570"/>
    <w:rsid w:val="00FB25E3"/>
    <w:rsid w:val="00FB2604"/>
    <w:rsid w:val="00FB2AC6"/>
    <w:rsid w:val="00FB2E84"/>
    <w:rsid w:val="00FB326D"/>
    <w:rsid w:val="00FB3F03"/>
    <w:rsid w:val="00FB3FB6"/>
    <w:rsid w:val="00FB4388"/>
    <w:rsid w:val="00FB492B"/>
    <w:rsid w:val="00FB4FA5"/>
    <w:rsid w:val="00FB53E1"/>
    <w:rsid w:val="00FB5BF4"/>
    <w:rsid w:val="00FB6D68"/>
    <w:rsid w:val="00FB6F9A"/>
    <w:rsid w:val="00FB7220"/>
    <w:rsid w:val="00FB76A1"/>
    <w:rsid w:val="00FB7DC0"/>
    <w:rsid w:val="00FC00F3"/>
    <w:rsid w:val="00FC05C6"/>
    <w:rsid w:val="00FC0830"/>
    <w:rsid w:val="00FC14BF"/>
    <w:rsid w:val="00FC18D4"/>
    <w:rsid w:val="00FC18ED"/>
    <w:rsid w:val="00FC19F3"/>
    <w:rsid w:val="00FC21DD"/>
    <w:rsid w:val="00FC2260"/>
    <w:rsid w:val="00FC2B7C"/>
    <w:rsid w:val="00FC4553"/>
    <w:rsid w:val="00FC493F"/>
    <w:rsid w:val="00FC4956"/>
    <w:rsid w:val="00FC4FFC"/>
    <w:rsid w:val="00FC6295"/>
    <w:rsid w:val="00FC6805"/>
    <w:rsid w:val="00FC6EBA"/>
    <w:rsid w:val="00FC7AE8"/>
    <w:rsid w:val="00FD0879"/>
    <w:rsid w:val="00FD0ABC"/>
    <w:rsid w:val="00FD0DF7"/>
    <w:rsid w:val="00FD1015"/>
    <w:rsid w:val="00FD1E9B"/>
    <w:rsid w:val="00FD23A4"/>
    <w:rsid w:val="00FD2617"/>
    <w:rsid w:val="00FD2B18"/>
    <w:rsid w:val="00FD2BA3"/>
    <w:rsid w:val="00FD2F91"/>
    <w:rsid w:val="00FD32E5"/>
    <w:rsid w:val="00FD35F7"/>
    <w:rsid w:val="00FD3BA1"/>
    <w:rsid w:val="00FD404A"/>
    <w:rsid w:val="00FD416D"/>
    <w:rsid w:val="00FD43C7"/>
    <w:rsid w:val="00FD43E6"/>
    <w:rsid w:val="00FD553F"/>
    <w:rsid w:val="00FD64EE"/>
    <w:rsid w:val="00FD6D4E"/>
    <w:rsid w:val="00FD7B38"/>
    <w:rsid w:val="00FD7D19"/>
    <w:rsid w:val="00FD7DA7"/>
    <w:rsid w:val="00FD7DE6"/>
    <w:rsid w:val="00FE01F1"/>
    <w:rsid w:val="00FE0620"/>
    <w:rsid w:val="00FE0CFB"/>
    <w:rsid w:val="00FE0D0A"/>
    <w:rsid w:val="00FE1C9D"/>
    <w:rsid w:val="00FE2675"/>
    <w:rsid w:val="00FE2A3B"/>
    <w:rsid w:val="00FE2CE8"/>
    <w:rsid w:val="00FE3003"/>
    <w:rsid w:val="00FE3198"/>
    <w:rsid w:val="00FE3285"/>
    <w:rsid w:val="00FE41A4"/>
    <w:rsid w:val="00FE4343"/>
    <w:rsid w:val="00FE4AE5"/>
    <w:rsid w:val="00FE4DAB"/>
    <w:rsid w:val="00FE511C"/>
    <w:rsid w:val="00FE589B"/>
    <w:rsid w:val="00FE72CB"/>
    <w:rsid w:val="00FE76E7"/>
    <w:rsid w:val="00FE7928"/>
    <w:rsid w:val="00FF0456"/>
    <w:rsid w:val="00FF0C18"/>
    <w:rsid w:val="00FF15A6"/>
    <w:rsid w:val="00FF1BB0"/>
    <w:rsid w:val="00FF1C71"/>
    <w:rsid w:val="00FF341A"/>
    <w:rsid w:val="00FF3B75"/>
    <w:rsid w:val="00FF4839"/>
    <w:rsid w:val="00FF4DD6"/>
    <w:rsid w:val="00FF5533"/>
    <w:rsid w:val="00FF5581"/>
    <w:rsid w:val="00FF55D6"/>
    <w:rsid w:val="00FF58F3"/>
    <w:rsid w:val="00FF5966"/>
    <w:rsid w:val="00FF5BF4"/>
    <w:rsid w:val="00FF6867"/>
    <w:rsid w:val="00FF778A"/>
    <w:rsid w:val="00FF7996"/>
    <w:rsid w:val="00FF7A96"/>
    <w:rsid w:val="00FF7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76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47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">
    <w:name w:val="Li"/>
    <w:basedOn w:val="Normal"/>
    <w:rsid w:val="00244761"/>
    <w:pPr>
      <w:spacing w:after="0" w:line="240" w:lineRule="auto"/>
    </w:pPr>
    <w:rPr>
      <w:rFonts w:ascii="Helvetica" w:hAnsi="Helvetica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42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1140</Words>
  <Characters>6501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Слюсарь Любовь Николаевна</dc:creator>
  <cp:keywords/>
  <dc:description/>
  <cp:lastModifiedBy>User</cp:lastModifiedBy>
  <cp:revision>2</cp:revision>
  <cp:lastPrinted>2014-06-06T05:55:00Z</cp:lastPrinted>
  <dcterms:created xsi:type="dcterms:W3CDTF">2014-06-06T08:54:00Z</dcterms:created>
  <dcterms:modified xsi:type="dcterms:W3CDTF">2014-06-06T08:54:00Z</dcterms:modified>
</cp:coreProperties>
</file>