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806" w:rsidRDefault="00BB0806" w:rsidP="00A24C88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BB0806" w:rsidRDefault="00BB0806" w:rsidP="00A24C88">
      <w:pPr>
        <w:jc w:val="center"/>
        <w:rPr>
          <w:rFonts w:ascii="Times New Roman" w:hAnsi="Times New Roman"/>
          <w:b/>
        </w:rPr>
      </w:pPr>
      <w:r w:rsidRPr="00A24C88">
        <w:rPr>
          <w:rFonts w:ascii="Times New Roman" w:hAnsi="Times New Roman"/>
          <w:b/>
        </w:rPr>
        <w:t>МИРОВАЯ ЛИГА по волейболу в Сургуте</w:t>
      </w:r>
    </w:p>
    <w:p w:rsidR="00BB0806" w:rsidRDefault="00BB0806" w:rsidP="00A24C88">
      <w:pPr>
        <w:jc w:val="center"/>
        <w:rPr>
          <w:rFonts w:ascii="Times New Roman" w:hAnsi="Times New Roman"/>
          <w:b/>
        </w:rPr>
      </w:pPr>
    </w:p>
    <w:p w:rsidR="00BB0806" w:rsidRDefault="00BB0806" w:rsidP="00A24C8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A24C88">
        <w:rPr>
          <w:rFonts w:ascii="Times New Roman" w:hAnsi="Times New Roman"/>
        </w:rPr>
        <w:t>Один из самых значимых турниров</w:t>
      </w:r>
      <w:r>
        <w:rPr>
          <w:rFonts w:ascii="Times New Roman" w:hAnsi="Times New Roman"/>
        </w:rPr>
        <w:t xml:space="preserve"> на уровне национальных сборных</w:t>
      </w:r>
      <w:r w:rsidRPr="00A24C88">
        <w:rPr>
          <w:rFonts w:ascii="Times New Roman" w:hAnsi="Times New Roman"/>
        </w:rPr>
        <w:t xml:space="preserve"> в современном мужском волейболе</w:t>
      </w:r>
      <w:r>
        <w:rPr>
          <w:rFonts w:ascii="Times New Roman" w:hAnsi="Times New Roman"/>
        </w:rPr>
        <w:t xml:space="preserve"> – это МИРОВАЯ ЛИГА.</w:t>
      </w:r>
    </w:p>
    <w:p w:rsidR="00BB0806" w:rsidRDefault="00BB0806" w:rsidP="00A24C8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 этом году Сургут получил право на провидения 2-х туров Мировой Лиги.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Соперниками Национальной Сборной России  </w:t>
      </w:r>
      <w:r w:rsidRPr="008F2602">
        <w:rPr>
          <w:rFonts w:ascii="Times New Roman" w:hAnsi="Times New Roman"/>
          <w:b/>
        </w:rPr>
        <w:t>14 -15</w:t>
      </w:r>
      <w:r>
        <w:rPr>
          <w:rFonts w:ascii="Times New Roman" w:hAnsi="Times New Roman"/>
        </w:rPr>
        <w:t xml:space="preserve"> июня будет Сборная Болгарии, во главе с капитаном Тодором Алексиевым, известный нашим болельщикам по выступлению за Сургутский клуб  «ГАЗПРОМ – ЮГРА». Вместе с ним в майке своей сборной мы увидим Теодора Салпарова, также некогда выступавшего в рядах Сургутской команды.  Сборная  Болгарии  по  волейболу  на  протяжении   последних нескольких  лет  неизменно  входит  в число  четырех  лучших  мировых  волейбольных  дружин. В следующий уикенд  </w:t>
      </w:r>
      <w:r w:rsidRPr="008F2602">
        <w:rPr>
          <w:rFonts w:ascii="Times New Roman" w:hAnsi="Times New Roman"/>
          <w:b/>
        </w:rPr>
        <w:t>20 -21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июня  наша команда  померится силами с Национальной сборной  Сербии, одним из фаворитов не только Мировой лиги, но и всего мирового волейбола.  В 2013 году сборная Сербии завоевала бронзовые медали на первенстве Европы и знакома нам по таким игрокам, как Милош Никич, Никола Ковачевич и Никола Грбич выступавших в этом сезоне в Российской мужской Суперлиге.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От нашего клуба в сборную России делегированы – Алексей Родичев и Артем Смоляр. Сборная России является действующим Олимпийским Чемпионом, Обладателем Кубка Европы и победителем прошлогоднего розыгрыша Мировой Лиги. 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История Мировой лиги ведется с 1990 года. К данному моменту  наша  команда трижды поднималась на на верхнюю ступень пьедестала почета и в этом розыгрыше нам предстоит отстаивать свое звание – победителей Мировой Лиги.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Матчи  Мировой Лиги  в  Сургуте будут проходить нам площадке СК «Энергетик» начало игр      </w:t>
      </w:r>
      <w:r w:rsidRPr="00E96823">
        <w:rPr>
          <w:rFonts w:ascii="Times New Roman" w:hAnsi="Times New Roman"/>
          <w:b/>
        </w:rPr>
        <w:t>14</w:t>
      </w:r>
      <w:r>
        <w:rPr>
          <w:rFonts w:ascii="Times New Roman" w:hAnsi="Times New Roman"/>
          <w:b/>
        </w:rPr>
        <w:t xml:space="preserve"> – </w:t>
      </w:r>
      <w:r w:rsidRPr="00E96823">
        <w:rPr>
          <w:rFonts w:ascii="Times New Roman" w:hAnsi="Times New Roman"/>
          <w:b/>
        </w:rPr>
        <w:t>15</w:t>
      </w:r>
      <w:r>
        <w:rPr>
          <w:rFonts w:ascii="Times New Roman" w:hAnsi="Times New Roman"/>
          <w:b/>
        </w:rPr>
        <w:t xml:space="preserve"> </w:t>
      </w:r>
      <w:r w:rsidRPr="00E96823">
        <w:rPr>
          <w:rFonts w:ascii="Times New Roman" w:hAnsi="Times New Roman"/>
          <w:b/>
        </w:rPr>
        <w:t xml:space="preserve"> и </w:t>
      </w:r>
      <w:r>
        <w:rPr>
          <w:rFonts w:ascii="Times New Roman" w:hAnsi="Times New Roman"/>
          <w:b/>
        </w:rPr>
        <w:t xml:space="preserve"> </w:t>
      </w:r>
      <w:r w:rsidRPr="00E96823">
        <w:rPr>
          <w:rFonts w:ascii="Times New Roman" w:hAnsi="Times New Roman"/>
          <w:b/>
        </w:rPr>
        <w:t>20 – 21 июня в 18.00 местного времени</w:t>
      </w:r>
      <w:r>
        <w:rPr>
          <w:rFonts w:ascii="Times New Roman" w:hAnsi="Times New Roman"/>
          <w:b/>
        </w:rPr>
        <w:t xml:space="preserve">.  </w:t>
      </w:r>
      <w:r>
        <w:rPr>
          <w:rFonts w:ascii="Times New Roman" w:hAnsi="Times New Roman"/>
        </w:rPr>
        <w:t>Необходимо всестороннее освещение данных встреч с целью максимального привлечения зрителей на трибуны СК «Энергетик»</w:t>
      </w:r>
    </w:p>
    <w:p w:rsidR="00BB0806" w:rsidRPr="00E96823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Болей за Россию!</w:t>
      </w:r>
    </w:p>
    <w:p w:rsidR="00BB0806" w:rsidRDefault="00BB0806" w:rsidP="00691C5D">
      <w:pPr>
        <w:rPr>
          <w:rFonts w:ascii="Times New Roman" w:hAnsi="Times New Roman"/>
        </w:rPr>
      </w:pP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>Справки по телефонам.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Технический директор Мировой Лиги в Сургуте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>Кондусов Владимир Николаевич    тел.  +79124156666</w:t>
      </w:r>
    </w:p>
    <w:p w:rsidR="00BB0806" w:rsidRDefault="00BB0806" w:rsidP="00691C5D">
      <w:pPr>
        <w:rPr>
          <w:rFonts w:ascii="Times New Roman" w:hAnsi="Times New Roman"/>
        </w:rPr>
      </w:pP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Исполнительный </w:t>
      </w:r>
      <w:r w:rsidRPr="00E96823">
        <w:rPr>
          <w:rFonts w:ascii="Times New Roman" w:hAnsi="Times New Roman"/>
        </w:rPr>
        <w:t>директор Мировой Лиги в Сургуте</w:t>
      </w: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>Кривицкий Виктор Сергеевич         тел.   +79226591449</w:t>
      </w:r>
    </w:p>
    <w:p w:rsidR="00BB0806" w:rsidRDefault="00BB0806" w:rsidP="00691C5D">
      <w:pPr>
        <w:rPr>
          <w:rFonts w:ascii="Times New Roman" w:hAnsi="Times New Roman"/>
        </w:rPr>
      </w:pPr>
    </w:p>
    <w:p w:rsidR="00BB0806" w:rsidRDefault="00BB0806" w:rsidP="00691C5D">
      <w:pPr>
        <w:rPr>
          <w:rFonts w:ascii="Times New Roman" w:hAnsi="Times New Roman"/>
        </w:rPr>
      </w:pPr>
      <w:r>
        <w:rPr>
          <w:rFonts w:ascii="Times New Roman" w:hAnsi="Times New Roman"/>
        </w:rPr>
        <w:t>Офис волейбольного клуба «Газпром-Югра»:   75-27-16.   51-08-48</w:t>
      </w:r>
    </w:p>
    <w:p w:rsidR="00BB0806" w:rsidRDefault="00BB0806" w:rsidP="00A24C88">
      <w:pPr>
        <w:rPr>
          <w:rFonts w:ascii="Times New Roman" w:hAnsi="Times New Roman"/>
        </w:rPr>
      </w:pPr>
    </w:p>
    <w:p w:rsidR="00BB0806" w:rsidRPr="00A24C88" w:rsidRDefault="00BB0806" w:rsidP="00A24C88">
      <w:pPr>
        <w:rPr>
          <w:rFonts w:ascii="Times New Roman" w:hAnsi="Times New Roman"/>
        </w:rPr>
      </w:pPr>
    </w:p>
    <w:p w:rsidR="00BB0806" w:rsidRPr="00A24C88" w:rsidRDefault="00BB0806" w:rsidP="00A24C88">
      <w:pPr>
        <w:rPr>
          <w:rFonts w:ascii="Times New Roman" w:hAnsi="Times New Roman"/>
        </w:rPr>
      </w:pPr>
    </w:p>
    <w:sectPr w:rsidR="00BB0806" w:rsidRPr="00A24C88" w:rsidSect="00E968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806" w:rsidRDefault="00BB0806" w:rsidP="00E96823">
      <w:pPr>
        <w:spacing w:after="0" w:line="240" w:lineRule="auto"/>
      </w:pPr>
      <w:r>
        <w:separator/>
      </w:r>
    </w:p>
  </w:endnote>
  <w:endnote w:type="continuationSeparator" w:id="0">
    <w:p w:rsidR="00BB0806" w:rsidRDefault="00BB0806" w:rsidP="00E9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806" w:rsidRDefault="00BB0806" w:rsidP="00E96823">
      <w:pPr>
        <w:spacing w:after="0" w:line="240" w:lineRule="auto"/>
      </w:pPr>
      <w:r>
        <w:separator/>
      </w:r>
    </w:p>
  </w:footnote>
  <w:footnote w:type="continuationSeparator" w:id="0">
    <w:p w:rsidR="00BB0806" w:rsidRDefault="00BB0806" w:rsidP="00E968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5A7"/>
    <w:rsid w:val="0000056D"/>
    <w:rsid w:val="000475A7"/>
    <w:rsid w:val="000568E1"/>
    <w:rsid w:val="00057ECA"/>
    <w:rsid w:val="00097EDB"/>
    <w:rsid w:val="00102E42"/>
    <w:rsid w:val="00114446"/>
    <w:rsid w:val="00146A5D"/>
    <w:rsid w:val="00184E0D"/>
    <w:rsid w:val="001A0FFB"/>
    <w:rsid w:val="001A2B52"/>
    <w:rsid w:val="001D2785"/>
    <w:rsid w:val="00202B66"/>
    <w:rsid w:val="00202E01"/>
    <w:rsid w:val="002052CD"/>
    <w:rsid w:val="00247A32"/>
    <w:rsid w:val="002661D5"/>
    <w:rsid w:val="00290285"/>
    <w:rsid w:val="002B530B"/>
    <w:rsid w:val="002E4EF2"/>
    <w:rsid w:val="003103D3"/>
    <w:rsid w:val="00357442"/>
    <w:rsid w:val="003625F7"/>
    <w:rsid w:val="003811DE"/>
    <w:rsid w:val="0038129E"/>
    <w:rsid w:val="003A03C5"/>
    <w:rsid w:val="003D40B7"/>
    <w:rsid w:val="003F18CA"/>
    <w:rsid w:val="00421376"/>
    <w:rsid w:val="004507BD"/>
    <w:rsid w:val="00476AF6"/>
    <w:rsid w:val="004A6DE5"/>
    <w:rsid w:val="004C7D94"/>
    <w:rsid w:val="004F45A3"/>
    <w:rsid w:val="00503D65"/>
    <w:rsid w:val="00550C19"/>
    <w:rsid w:val="00554696"/>
    <w:rsid w:val="005802E1"/>
    <w:rsid w:val="005B12AA"/>
    <w:rsid w:val="005B6BA8"/>
    <w:rsid w:val="005D082E"/>
    <w:rsid w:val="005E6A5A"/>
    <w:rsid w:val="005F10B9"/>
    <w:rsid w:val="006361A6"/>
    <w:rsid w:val="00643F9C"/>
    <w:rsid w:val="0066063C"/>
    <w:rsid w:val="00673873"/>
    <w:rsid w:val="00675144"/>
    <w:rsid w:val="00691C5D"/>
    <w:rsid w:val="006B252E"/>
    <w:rsid w:val="006B3301"/>
    <w:rsid w:val="006D4CE2"/>
    <w:rsid w:val="007140FF"/>
    <w:rsid w:val="00744D56"/>
    <w:rsid w:val="007A1672"/>
    <w:rsid w:val="007A5AA5"/>
    <w:rsid w:val="007B495D"/>
    <w:rsid w:val="007C4332"/>
    <w:rsid w:val="007C6E4B"/>
    <w:rsid w:val="007D1876"/>
    <w:rsid w:val="00800E8A"/>
    <w:rsid w:val="00820495"/>
    <w:rsid w:val="008218DD"/>
    <w:rsid w:val="00823F1A"/>
    <w:rsid w:val="00834202"/>
    <w:rsid w:val="008602D4"/>
    <w:rsid w:val="008823A6"/>
    <w:rsid w:val="00892BFE"/>
    <w:rsid w:val="0089472B"/>
    <w:rsid w:val="00897B3F"/>
    <w:rsid w:val="008B681B"/>
    <w:rsid w:val="008C4243"/>
    <w:rsid w:val="008F0585"/>
    <w:rsid w:val="008F2232"/>
    <w:rsid w:val="008F2602"/>
    <w:rsid w:val="0090343B"/>
    <w:rsid w:val="009179B7"/>
    <w:rsid w:val="00942204"/>
    <w:rsid w:val="00954105"/>
    <w:rsid w:val="00955325"/>
    <w:rsid w:val="00970163"/>
    <w:rsid w:val="009708D5"/>
    <w:rsid w:val="00970967"/>
    <w:rsid w:val="00976C71"/>
    <w:rsid w:val="0097767B"/>
    <w:rsid w:val="0099265E"/>
    <w:rsid w:val="0099337B"/>
    <w:rsid w:val="00997024"/>
    <w:rsid w:val="009A00C4"/>
    <w:rsid w:val="009B1A80"/>
    <w:rsid w:val="009D2D81"/>
    <w:rsid w:val="009D5450"/>
    <w:rsid w:val="00A044F4"/>
    <w:rsid w:val="00A128F8"/>
    <w:rsid w:val="00A224C6"/>
    <w:rsid w:val="00A24C88"/>
    <w:rsid w:val="00A31BBA"/>
    <w:rsid w:val="00A337FE"/>
    <w:rsid w:val="00A4173E"/>
    <w:rsid w:val="00A47A06"/>
    <w:rsid w:val="00A753E6"/>
    <w:rsid w:val="00A940C9"/>
    <w:rsid w:val="00AC3E43"/>
    <w:rsid w:val="00AE0557"/>
    <w:rsid w:val="00AE6DCB"/>
    <w:rsid w:val="00B11263"/>
    <w:rsid w:val="00B419B7"/>
    <w:rsid w:val="00B4657E"/>
    <w:rsid w:val="00B54905"/>
    <w:rsid w:val="00B80368"/>
    <w:rsid w:val="00BA17FA"/>
    <w:rsid w:val="00BA36B3"/>
    <w:rsid w:val="00BA4059"/>
    <w:rsid w:val="00BB0806"/>
    <w:rsid w:val="00BD669B"/>
    <w:rsid w:val="00BD7192"/>
    <w:rsid w:val="00BF728F"/>
    <w:rsid w:val="00C07C12"/>
    <w:rsid w:val="00C15434"/>
    <w:rsid w:val="00C37E5A"/>
    <w:rsid w:val="00C4161E"/>
    <w:rsid w:val="00C62345"/>
    <w:rsid w:val="00C6394D"/>
    <w:rsid w:val="00C77614"/>
    <w:rsid w:val="00CA09ED"/>
    <w:rsid w:val="00CA2DB9"/>
    <w:rsid w:val="00CA4552"/>
    <w:rsid w:val="00CD5EF0"/>
    <w:rsid w:val="00CF24E8"/>
    <w:rsid w:val="00CF7A8E"/>
    <w:rsid w:val="00D23311"/>
    <w:rsid w:val="00D24066"/>
    <w:rsid w:val="00D3263A"/>
    <w:rsid w:val="00D413EF"/>
    <w:rsid w:val="00D648F5"/>
    <w:rsid w:val="00D65900"/>
    <w:rsid w:val="00E05E69"/>
    <w:rsid w:val="00E20CC9"/>
    <w:rsid w:val="00E96823"/>
    <w:rsid w:val="00EC1B0F"/>
    <w:rsid w:val="00ED7E13"/>
    <w:rsid w:val="00F05B58"/>
    <w:rsid w:val="00F15468"/>
    <w:rsid w:val="00F27654"/>
    <w:rsid w:val="00F30E0D"/>
    <w:rsid w:val="00F52C55"/>
    <w:rsid w:val="00F52DB3"/>
    <w:rsid w:val="00F77BC8"/>
    <w:rsid w:val="00F83587"/>
    <w:rsid w:val="00F852E3"/>
    <w:rsid w:val="00F87CF2"/>
    <w:rsid w:val="00F93A51"/>
    <w:rsid w:val="00FB2314"/>
    <w:rsid w:val="00FD2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B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9682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96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68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314</Words>
  <Characters>1790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User</cp:lastModifiedBy>
  <cp:revision>2</cp:revision>
  <cp:lastPrinted>2014-05-21T04:35:00Z</cp:lastPrinted>
  <dcterms:created xsi:type="dcterms:W3CDTF">2014-06-06T10:19:00Z</dcterms:created>
  <dcterms:modified xsi:type="dcterms:W3CDTF">2014-06-06T10:19:00Z</dcterms:modified>
</cp:coreProperties>
</file>